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7757" w:rsidRDefault="00A07757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sz w:val="28"/>
          <w:szCs w:val="28"/>
          <w:lang w:eastAsia="en-US"/>
        </w:rPr>
      </w:pPr>
      <w:r w:rsidRPr="00A07757">
        <w:rPr>
          <w:b/>
          <w:sz w:val="28"/>
          <w:szCs w:val="28"/>
        </w:rPr>
        <w:t xml:space="preserve">               </w:t>
      </w:r>
      <w:r w:rsidRPr="00A07757">
        <w:rPr>
          <w:rFonts w:eastAsia="Calibri"/>
          <w:sz w:val="28"/>
          <w:szCs w:val="28"/>
          <w:lang w:eastAsia="en-US"/>
        </w:rPr>
        <w:t>Муниципальное общеобразовательное учреждение</w:t>
      </w:r>
    </w:p>
    <w:p w:rsidR="00A07757" w:rsidRPr="00A07757" w:rsidRDefault="00A07757" w:rsidP="00A07757">
      <w:pPr>
        <w:spacing w:after="200"/>
        <w:ind w:left="170" w:right="850"/>
        <w:jc w:val="both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</w:t>
      </w:r>
      <w:proofErr w:type="spellStart"/>
      <w:r w:rsidRPr="00A07757">
        <w:rPr>
          <w:rFonts w:eastAsia="Calibri"/>
          <w:sz w:val="28"/>
          <w:szCs w:val="28"/>
          <w:lang w:eastAsia="en-US"/>
        </w:rPr>
        <w:t>Ручевская</w:t>
      </w:r>
      <w:proofErr w:type="spellEnd"/>
      <w:r w:rsidRPr="00A07757">
        <w:rPr>
          <w:rFonts w:eastAsia="Calibri"/>
          <w:sz w:val="28"/>
          <w:szCs w:val="28"/>
          <w:lang w:eastAsia="en-US"/>
        </w:rPr>
        <w:t xml:space="preserve"> средняя общеобразовательная школа</w:t>
      </w:r>
    </w:p>
    <w:p w:rsidR="00A07757" w:rsidRPr="00A07757" w:rsidRDefault="00A07757" w:rsidP="00A07757">
      <w:pPr>
        <w:spacing w:after="200"/>
        <w:ind w:left="170" w:right="850"/>
        <w:jc w:val="both"/>
        <w:rPr>
          <w:rFonts w:eastAsia="Calibri"/>
          <w:sz w:val="28"/>
          <w:szCs w:val="28"/>
          <w:lang w:eastAsia="en-US"/>
        </w:rPr>
      </w:pP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sz w:val="28"/>
          <w:szCs w:val="28"/>
          <w:lang w:eastAsia="en-US"/>
        </w:rPr>
      </w:pP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Тематический блок: Культурное наследие Коми Края</w:t>
      </w:r>
    </w:p>
    <w:p w:rsidR="00A07757" w:rsidRPr="00A07757" w:rsidRDefault="00A07757" w:rsidP="00A07757">
      <w:pPr>
        <w:spacing w:after="200"/>
        <w:ind w:left="170" w:right="850"/>
        <w:jc w:val="both"/>
        <w:rPr>
          <w:rFonts w:eastAsia="Calibri"/>
          <w:sz w:val="28"/>
          <w:szCs w:val="28"/>
          <w:lang w:eastAsia="en-US"/>
        </w:rPr>
      </w:pPr>
    </w:p>
    <w:p w:rsidR="00A07757" w:rsidRPr="00A07757" w:rsidRDefault="00A07757" w:rsidP="00A07757">
      <w:pPr>
        <w:spacing w:after="200"/>
        <w:ind w:left="170" w:right="850"/>
        <w:jc w:val="both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Исследовательская работа</w:t>
      </w:r>
    </w:p>
    <w:p w:rsidR="00A07757" w:rsidRPr="00A07757" w:rsidRDefault="00A07757" w:rsidP="00A07757">
      <w:pPr>
        <w:spacing w:after="200"/>
        <w:ind w:left="170" w:right="850"/>
        <w:jc w:val="both"/>
        <w:rPr>
          <w:rFonts w:eastAsia="Calibri"/>
          <w:sz w:val="28"/>
          <w:szCs w:val="28"/>
          <w:lang w:eastAsia="en-US"/>
        </w:rPr>
      </w:pPr>
    </w:p>
    <w:p w:rsidR="00A07757" w:rsidRPr="00A07757" w:rsidRDefault="00A07757" w:rsidP="00A07757">
      <w:pPr>
        <w:spacing w:after="200"/>
        <w:ind w:right="850"/>
        <w:rPr>
          <w:rFonts w:eastAsia="Calibri"/>
          <w:sz w:val="32"/>
          <w:szCs w:val="32"/>
          <w:lang w:eastAsia="en-US"/>
        </w:rPr>
      </w:pPr>
      <w:r w:rsidRPr="00A07757">
        <w:rPr>
          <w:rFonts w:eastAsia="Calibri"/>
          <w:sz w:val="32"/>
          <w:szCs w:val="32"/>
          <w:lang w:eastAsia="en-US"/>
        </w:rPr>
        <w:t xml:space="preserve">      Тема: </w:t>
      </w:r>
      <w:proofErr w:type="spellStart"/>
      <w:r w:rsidRPr="00A07757">
        <w:rPr>
          <w:rFonts w:eastAsia="Calibri"/>
          <w:sz w:val="32"/>
          <w:szCs w:val="32"/>
          <w:lang w:eastAsia="en-US"/>
        </w:rPr>
        <w:t>Олан</w:t>
      </w:r>
      <w:proofErr w:type="spellEnd"/>
      <w:r w:rsidRPr="00A07757">
        <w:rPr>
          <w:rFonts w:eastAsia="Calibri"/>
          <w:sz w:val="32"/>
          <w:szCs w:val="32"/>
          <w:lang w:eastAsia="en-US"/>
        </w:rPr>
        <w:t xml:space="preserve"> </w:t>
      </w:r>
      <w:proofErr w:type="spellStart"/>
      <w:r w:rsidRPr="00A07757">
        <w:rPr>
          <w:rFonts w:eastAsia="Calibri"/>
          <w:sz w:val="32"/>
          <w:szCs w:val="32"/>
          <w:lang w:eastAsia="en-US"/>
        </w:rPr>
        <w:t>кытш</w:t>
      </w:r>
      <w:proofErr w:type="spellEnd"/>
      <w:r w:rsidRPr="00A07757">
        <w:rPr>
          <w:rFonts w:eastAsia="Calibri"/>
          <w:sz w:val="32"/>
          <w:szCs w:val="32"/>
          <w:lang w:eastAsia="en-US"/>
        </w:rPr>
        <w:t xml:space="preserve"> обряд: </w:t>
      </w:r>
      <w:proofErr w:type="spellStart"/>
      <w:r w:rsidRPr="00A07757">
        <w:rPr>
          <w:rFonts w:eastAsia="Calibri"/>
          <w:sz w:val="32"/>
          <w:szCs w:val="32"/>
          <w:lang w:eastAsia="en-US"/>
        </w:rPr>
        <w:t>Руч</w:t>
      </w:r>
      <w:proofErr w:type="spellEnd"/>
      <w:r w:rsidRPr="00A07757">
        <w:rPr>
          <w:rFonts w:eastAsia="Calibri"/>
          <w:sz w:val="32"/>
          <w:szCs w:val="32"/>
          <w:lang w:eastAsia="en-US"/>
        </w:rPr>
        <w:t xml:space="preserve"> </w:t>
      </w:r>
      <w:proofErr w:type="spellStart"/>
      <w:r w:rsidRPr="00A07757">
        <w:rPr>
          <w:rFonts w:eastAsia="Calibri"/>
          <w:sz w:val="32"/>
          <w:szCs w:val="32"/>
          <w:lang w:eastAsia="en-US"/>
        </w:rPr>
        <w:t>сиктын</w:t>
      </w:r>
      <w:proofErr w:type="spellEnd"/>
      <w:r w:rsidRPr="00A07757">
        <w:rPr>
          <w:rFonts w:eastAsia="Calibri"/>
          <w:sz w:val="32"/>
          <w:szCs w:val="32"/>
          <w:lang w:eastAsia="en-US"/>
        </w:rPr>
        <w:t xml:space="preserve"> </w:t>
      </w:r>
      <w:proofErr w:type="spellStart"/>
      <w:r w:rsidRPr="00A07757">
        <w:rPr>
          <w:rFonts w:eastAsia="Calibri"/>
          <w:sz w:val="32"/>
          <w:szCs w:val="32"/>
          <w:lang w:eastAsia="en-US"/>
        </w:rPr>
        <w:t>челядьлöн</w:t>
      </w:r>
      <w:proofErr w:type="spellEnd"/>
      <w:r w:rsidRPr="00A07757">
        <w:rPr>
          <w:rFonts w:eastAsia="Calibri"/>
          <w:sz w:val="32"/>
          <w:szCs w:val="32"/>
          <w:lang w:eastAsia="en-US"/>
        </w:rPr>
        <w:t xml:space="preserve"> </w:t>
      </w:r>
      <w:proofErr w:type="spellStart"/>
      <w:r w:rsidRPr="00A07757">
        <w:rPr>
          <w:rFonts w:eastAsia="Calibri"/>
          <w:sz w:val="32"/>
          <w:szCs w:val="32"/>
          <w:lang w:eastAsia="en-US"/>
        </w:rPr>
        <w:t>потан</w:t>
      </w:r>
      <w:proofErr w:type="spellEnd"/>
      <w:r w:rsidRPr="00A07757">
        <w:rPr>
          <w:rFonts w:eastAsia="Calibri"/>
          <w:sz w:val="32"/>
          <w:szCs w:val="32"/>
          <w:lang w:eastAsia="en-US"/>
        </w:rPr>
        <w:t xml:space="preserve"> </w:t>
      </w:r>
      <w:proofErr w:type="spellStart"/>
      <w:r w:rsidRPr="00A07757">
        <w:rPr>
          <w:rFonts w:eastAsia="Calibri"/>
          <w:sz w:val="32"/>
          <w:szCs w:val="32"/>
          <w:lang w:eastAsia="en-US"/>
        </w:rPr>
        <w:t>сикасъяс</w:t>
      </w:r>
      <w:proofErr w:type="spellEnd"/>
      <w:r w:rsidRPr="00A07757">
        <w:rPr>
          <w:rFonts w:eastAsia="Calibri"/>
          <w:sz w:val="32"/>
          <w:szCs w:val="32"/>
          <w:lang w:eastAsia="en-US"/>
        </w:rPr>
        <w:t xml:space="preserve">, </w:t>
      </w:r>
      <w:proofErr w:type="spellStart"/>
      <w:r w:rsidRPr="00A07757">
        <w:rPr>
          <w:rFonts w:eastAsia="Calibri"/>
          <w:sz w:val="32"/>
          <w:szCs w:val="32"/>
          <w:lang w:eastAsia="en-US"/>
        </w:rPr>
        <w:t>кагаöс</w:t>
      </w:r>
      <w:proofErr w:type="spellEnd"/>
      <w:r w:rsidRPr="00A07757">
        <w:rPr>
          <w:rFonts w:eastAsia="Calibri"/>
          <w:sz w:val="32"/>
          <w:szCs w:val="32"/>
          <w:lang w:eastAsia="en-US"/>
        </w:rPr>
        <w:t xml:space="preserve"> </w:t>
      </w:r>
      <w:proofErr w:type="spellStart"/>
      <w:r w:rsidRPr="00A07757">
        <w:rPr>
          <w:rFonts w:eastAsia="Calibri"/>
          <w:sz w:val="32"/>
          <w:szCs w:val="32"/>
          <w:lang w:eastAsia="en-US"/>
        </w:rPr>
        <w:t>ветлöдлыны</w:t>
      </w:r>
      <w:proofErr w:type="spellEnd"/>
      <w:r w:rsidRPr="00A07757">
        <w:rPr>
          <w:rFonts w:eastAsia="Calibri"/>
          <w:sz w:val="32"/>
          <w:szCs w:val="32"/>
          <w:lang w:eastAsia="en-US"/>
        </w:rPr>
        <w:t xml:space="preserve"> </w:t>
      </w:r>
      <w:proofErr w:type="spellStart"/>
      <w:r w:rsidRPr="00A07757">
        <w:rPr>
          <w:rFonts w:eastAsia="Calibri"/>
          <w:sz w:val="32"/>
          <w:szCs w:val="32"/>
          <w:lang w:eastAsia="en-US"/>
        </w:rPr>
        <w:t>велöдöм</w:t>
      </w:r>
      <w:proofErr w:type="spellEnd"/>
      <w:r w:rsidRPr="00A07757">
        <w:rPr>
          <w:rFonts w:eastAsia="Calibri"/>
          <w:sz w:val="32"/>
          <w:szCs w:val="32"/>
          <w:lang w:eastAsia="en-US"/>
        </w:rPr>
        <w:t>.</w:t>
      </w: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sz w:val="32"/>
          <w:szCs w:val="32"/>
          <w:lang w:eastAsia="en-US"/>
        </w:rPr>
      </w:pP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sz w:val="32"/>
          <w:szCs w:val="32"/>
          <w:lang w:eastAsia="en-US"/>
        </w:rPr>
      </w:pP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b/>
          <w:sz w:val="28"/>
          <w:szCs w:val="28"/>
          <w:lang w:eastAsia="en-US"/>
        </w:rPr>
      </w:pPr>
      <w:r w:rsidRPr="00A07757">
        <w:rPr>
          <w:rFonts w:eastAsia="Calibri"/>
          <w:sz w:val="32"/>
          <w:szCs w:val="32"/>
          <w:lang w:eastAsia="en-US"/>
        </w:rPr>
        <w:t xml:space="preserve">                                                  </w:t>
      </w:r>
      <w:r w:rsidRPr="00A07757">
        <w:rPr>
          <w:rFonts w:eastAsia="Calibri"/>
          <w:b/>
          <w:sz w:val="28"/>
          <w:szCs w:val="28"/>
          <w:lang w:eastAsia="en-US"/>
        </w:rPr>
        <w:t>Автор работы:</w:t>
      </w:r>
    </w:p>
    <w:p w:rsidR="00A07757" w:rsidRPr="00A07757" w:rsidRDefault="00A07757" w:rsidP="00A07757">
      <w:pPr>
        <w:spacing w:after="200" w:line="276" w:lineRule="auto"/>
        <w:ind w:left="170" w:right="850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                                 Попова Анастасия Константиновна, </w:t>
      </w:r>
    </w:p>
    <w:p w:rsidR="00A07757" w:rsidRPr="00A07757" w:rsidRDefault="00A07757" w:rsidP="00A07757">
      <w:pPr>
        <w:spacing w:after="200" w:line="276" w:lineRule="auto"/>
        <w:ind w:left="170" w:right="850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                                02.03.2005 года рождения, ученица</w:t>
      </w:r>
    </w:p>
    <w:p w:rsidR="00A07757" w:rsidRPr="00A07757" w:rsidRDefault="00A07757" w:rsidP="00A07757">
      <w:pPr>
        <w:spacing w:after="200" w:line="276" w:lineRule="auto"/>
        <w:ind w:left="170" w:right="850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                                7 класса МОУ </w:t>
      </w:r>
      <w:proofErr w:type="spellStart"/>
      <w:r w:rsidRPr="00A07757">
        <w:rPr>
          <w:rFonts w:eastAsia="Calibri"/>
          <w:sz w:val="28"/>
          <w:szCs w:val="28"/>
          <w:lang w:eastAsia="en-US"/>
        </w:rPr>
        <w:t>Ручевской</w:t>
      </w:r>
      <w:proofErr w:type="spellEnd"/>
      <w:r w:rsidRPr="00A07757">
        <w:rPr>
          <w:rFonts w:eastAsia="Calibri"/>
          <w:sz w:val="28"/>
          <w:szCs w:val="28"/>
          <w:lang w:eastAsia="en-US"/>
        </w:rPr>
        <w:t xml:space="preserve"> СОШ</w:t>
      </w:r>
    </w:p>
    <w:p w:rsidR="00A07757" w:rsidRPr="00A07757" w:rsidRDefault="00A07757" w:rsidP="00A07757">
      <w:pPr>
        <w:spacing w:after="200" w:line="276" w:lineRule="auto"/>
        <w:ind w:left="170" w:right="850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                                Адрес: </w:t>
      </w:r>
      <w:proofErr w:type="spellStart"/>
      <w:r w:rsidRPr="00A07757">
        <w:rPr>
          <w:rFonts w:eastAsia="Calibri"/>
          <w:sz w:val="28"/>
          <w:szCs w:val="28"/>
          <w:lang w:eastAsia="en-US"/>
        </w:rPr>
        <w:t>Усть-Куломский</w:t>
      </w:r>
      <w:proofErr w:type="spellEnd"/>
      <w:r w:rsidRPr="00A07757">
        <w:rPr>
          <w:rFonts w:eastAsia="Calibri"/>
          <w:sz w:val="28"/>
          <w:szCs w:val="28"/>
          <w:lang w:eastAsia="en-US"/>
        </w:rPr>
        <w:t xml:space="preserve"> район,   </w:t>
      </w:r>
    </w:p>
    <w:p w:rsidR="00A07757" w:rsidRPr="00A07757" w:rsidRDefault="00A07757" w:rsidP="00A07757">
      <w:pPr>
        <w:spacing w:after="200" w:line="276" w:lineRule="auto"/>
        <w:ind w:left="170" w:right="850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                                </w:t>
      </w:r>
      <w:proofErr w:type="spellStart"/>
      <w:r w:rsidRPr="00A07757">
        <w:rPr>
          <w:rFonts w:eastAsia="Calibri"/>
          <w:sz w:val="28"/>
          <w:szCs w:val="28"/>
          <w:lang w:eastAsia="en-US"/>
        </w:rPr>
        <w:t>с.Руч</w:t>
      </w:r>
      <w:proofErr w:type="spellEnd"/>
      <w:r w:rsidRPr="00A07757">
        <w:rPr>
          <w:rFonts w:eastAsia="Calibri"/>
          <w:sz w:val="28"/>
          <w:szCs w:val="28"/>
          <w:lang w:eastAsia="en-US"/>
        </w:rPr>
        <w:t xml:space="preserve">, </w:t>
      </w:r>
      <w:proofErr w:type="spellStart"/>
      <w:r w:rsidRPr="00A07757">
        <w:rPr>
          <w:rFonts w:eastAsia="Calibri"/>
          <w:sz w:val="28"/>
          <w:szCs w:val="28"/>
          <w:lang w:eastAsia="en-US"/>
        </w:rPr>
        <w:t>ул.Центральная</w:t>
      </w:r>
      <w:proofErr w:type="spellEnd"/>
      <w:r w:rsidRPr="00A07757">
        <w:rPr>
          <w:rFonts w:eastAsia="Calibri"/>
          <w:sz w:val="28"/>
          <w:szCs w:val="28"/>
          <w:lang w:eastAsia="en-US"/>
        </w:rPr>
        <w:t>, д.368</w:t>
      </w: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b/>
          <w:sz w:val="28"/>
          <w:szCs w:val="28"/>
          <w:lang w:eastAsia="en-US"/>
        </w:rPr>
      </w:pP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b/>
          <w:sz w:val="28"/>
          <w:szCs w:val="28"/>
          <w:lang w:eastAsia="en-US"/>
        </w:rPr>
      </w:pPr>
      <w:r w:rsidRPr="00A07757">
        <w:rPr>
          <w:rFonts w:eastAsia="Calibri"/>
          <w:b/>
          <w:sz w:val="28"/>
          <w:szCs w:val="28"/>
          <w:lang w:eastAsia="en-US"/>
        </w:rPr>
        <w:t xml:space="preserve">                                                         Научный руководитель: </w:t>
      </w:r>
    </w:p>
    <w:p w:rsidR="00A07757" w:rsidRPr="00A07757" w:rsidRDefault="00A07757" w:rsidP="00A07757">
      <w:pPr>
        <w:spacing w:after="200"/>
        <w:ind w:left="170" w:right="850"/>
        <w:jc w:val="both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                                Гребенюк Диана Алексеевна, учитель </w:t>
      </w:r>
    </w:p>
    <w:p w:rsidR="00A07757" w:rsidRPr="00A07757" w:rsidRDefault="00A07757" w:rsidP="00A07757">
      <w:pPr>
        <w:spacing w:after="200"/>
        <w:ind w:left="170" w:right="850"/>
        <w:jc w:val="both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                                </w:t>
      </w:r>
      <w:proofErr w:type="spellStart"/>
      <w:r w:rsidRPr="00A07757">
        <w:rPr>
          <w:rFonts w:eastAsia="Calibri"/>
          <w:sz w:val="28"/>
          <w:szCs w:val="28"/>
          <w:lang w:eastAsia="en-US"/>
        </w:rPr>
        <w:t>коми</w:t>
      </w:r>
      <w:proofErr w:type="spellEnd"/>
      <w:r w:rsidRPr="00A07757">
        <w:rPr>
          <w:rFonts w:eastAsia="Calibri"/>
          <w:sz w:val="28"/>
          <w:szCs w:val="28"/>
          <w:lang w:eastAsia="en-US"/>
        </w:rPr>
        <w:t xml:space="preserve"> языка и литературы МОУ </w:t>
      </w:r>
    </w:p>
    <w:p w:rsidR="00A07757" w:rsidRPr="00A07757" w:rsidRDefault="00A07757" w:rsidP="00A07757">
      <w:pPr>
        <w:spacing w:after="200"/>
        <w:ind w:left="170" w:right="850"/>
        <w:jc w:val="both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                                </w:t>
      </w:r>
      <w:proofErr w:type="spellStart"/>
      <w:r w:rsidRPr="00A07757">
        <w:rPr>
          <w:rFonts w:eastAsia="Calibri"/>
          <w:sz w:val="28"/>
          <w:szCs w:val="28"/>
          <w:lang w:eastAsia="en-US"/>
        </w:rPr>
        <w:t>Ручевской</w:t>
      </w:r>
      <w:proofErr w:type="spellEnd"/>
      <w:r w:rsidRPr="00A07757">
        <w:rPr>
          <w:rFonts w:eastAsia="Calibri"/>
          <w:sz w:val="28"/>
          <w:szCs w:val="28"/>
          <w:lang w:eastAsia="en-US"/>
        </w:rPr>
        <w:t xml:space="preserve"> СОШ</w:t>
      </w: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sz w:val="28"/>
          <w:szCs w:val="28"/>
          <w:lang w:eastAsia="en-US"/>
        </w:rPr>
      </w:pP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             </w:t>
      </w: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                        Усть-Кулом</w:t>
      </w:r>
    </w:p>
    <w:p w:rsidR="00A07757" w:rsidRPr="00A07757" w:rsidRDefault="00A07757" w:rsidP="00A07757">
      <w:pPr>
        <w:spacing w:after="200"/>
        <w:ind w:right="850"/>
        <w:jc w:val="both"/>
        <w:rPr>
          <w:rFonts w:eastAsia="Calibri"/>
          <w:sz w:val="28"/>
          <w:szCs w:val="28"/>
          <w:lang w:eastAsia="en-US"/>
        </w:rPr>
      </w:pPr>
      <w:r w:rsidRPr="00A07757">
        <w:rPr>
          <w:rFonts w:eastAsia="Calibri"/>
          <w:sz w:val="28"/>
          <w:szCs w:val="28"/>
          <w:lang w:eastAsia="en-US"/>
        </w:rPr>
        <w:t xml:space="preserve">                        </w:t>
      </w:r>
      <w:r>
        <w:rPr>
          <w:rFonts w:eastAsia="Calibri"/>
          <w:sz w:val="28"/>
          <w:szCs w:val="28"/>
          <w:lang w:eastAsia="en-US"/>
        </w:rPr>
        <w:t xml:space="preserve">                            2021</w:t>
      </w:r>
    </w:p>
    <w:p w:rsidR="00127CE7" w:rsidRPr="00127CE7" w:rsidRDefault="00127CE7" w:rsidP="00353256">
      <w:pPr>
        <w:pStyle w:val="a7"/>
        <w:spacing w:before="0" w:beforeAutospacing="0" w:after="0" w:afterAutospacing="0"/>
        <w:jc w:val="both"/>
        <w:rPr>
          <w:rFonts w:eastAsiaTheme="minorEastAsia"/>
          <w:b/>
          <w:color w:val="000000" w:themeColor="text1"/>
          <w:kern w:val="24"/>
          <w:sz w:val="28"/>
          <w:szCs w:val="28"/>
        </w:rPr>
      </w:pPr>
      <w:r w:rsidRPr="00127CE7">
        <w:rPr>
          <w:rFonts w:eastAsiaTheme="minorEastAsia"/>
          <w:b/>
          <w:color w:val="000000" w:themeColor="text1"/>
          <w:kern w:val="24"/>
          <w:sz w:val="28"/>
          <w:szCs w:val="28"/>
        </w:rPr>
        <w:lastRenderedPageBreak/>
        <w:t xml:space="preserve">                                                </w:t>
      </w:r>
      <w:proofErr w:type="spellStart"/>
      <w:r w:rsidRPr="00127CE7">
        <w:rPr>
          <w:rFonts w:eastAsiaTheme="minorEastAsia"/>
          <w:b/>
          <w:color w:val="000000" w:themeColor="text1"/>
          <w:kern w:val="24"/>
          <w:sz w:val="28"/>
          <w:szCs w:val="28"/>
        </w:rPr>
        <w:t>Водзкыв</w:t>
      </w:r>
      <w:proofErr w:type="spellEnd"/>
    </w:p>
    <w:p w:rsidR="00333393" w:rsidRPr="00353256" w:rsidRDefault="00D01906" w:rsidP="00353256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чужтан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йö</w:t>
      </w:r>
      <w:proofErr w:type="gram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зкостса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обрядын</w:t>
      </w:r>
      <w:proofErr w:type="spellEnd"/>
      <w:proofErr w:type="gram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водзö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мунö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керкаö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вайöм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-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пыртöм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(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дасьтöм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видзчанъяс-сайöдъяс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лöсьöдöм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) да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быдмöм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ветлöдлыны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велöдöм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333393" w:rsidRPr="00353256" w:rsidRDefault="00333393" w:rsidP="00353256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353256">
        <w:rPr>
          <w:b/>
          <w:sz w:val="28"/>
          <w:szCs w:val="28"/>
        </w:rPr>
        <w:t>Актуальность:</w:t>
      </w:r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Кага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чужтан</w:t>
      </w:r>
      <w:proofErr w:type="spellEnd"/>
      <w:r w:rsidRPr="00353256">
        <w:rPr>
          <w:sz w:val="28"/>
          <w:szCs w:val="28"/>
        </w:rPr>
        <w:t xml:space="preserve"> обряд </w:t>
      </w:r>
      <w:proofErr w:type="spellStart"/>
      <w:r w:rsidRPr="00353256">
        <w:rPr>
          <w:sz w:val="28"/>
          <w:szCs w:val="28"/>
        </w:rPr>
        <w:t>лои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важысянь</w:t>
      </w:r>
      <w:proofErr w:type="spellEnd"/>
      <w:r w:rsidRPr="00353256">
        <w:rPr>
          <w:sz w:val="28"/>
          <w:szCs w:val="28"/>
        </w:rPr>
        <w:t xml:space="preserve">, и </w:t>
      </w:r>
      <w:proofErr w:type="spellStart"/>
      <w:r w:rsidRPr="00353256">
        <w:rPr>
          <w:sz w:val="28"/>
          <w:szCs w:val="28"/>
        </w:rPr>
        <w:t>öнöдз</w:t>
      </w:r>
      <w:proofErr w:type="spellEnd"/>
      <w:r w:rsidRPr="00353256">
        <w:rPr>
          <w:sz w:val="28"/>
          <w:szCs w:val="28"/>
        </w:rPr>
        <w:t xml:space="preserve"> на </w:t>
      </w:r>
      <w:proofErr w:type="spellStart"/>
      <w:r w:rsidRPr="00353256">
        <w:rPr>
          <w:sz w:val="28"/>
          <w:szCs w:val="28"/>
        </w:rPr>
        <w:t>йöз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пыртöны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кага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чужтан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обрядас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кутшöмкö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важся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тöдчана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тшупöдъяс</w:t>
      </w:r>
      <w:proofErr w:type="spellEnd"/>
      <w:r w:rsidRPr="00353256">
        <w:rPr>
          <w:sz w:val="28"/>
          <w:szCs w:val="28"/>
        </w:rPr>
        <w:t xml:space="preserve">. </w:t>
      </w:r>
      <w:proofErr w:type="spellStart"/>
      <w:r w:rsidRPr="00353256">
        <w:rPr>
          <w:sz w:val="28"/>
          <w:szCs w:val="28"/>
        </w:rPr>
        <w:t>Чайт</w:t>
      </w:r>
      <w:r w:rsidRPr="00353256">
        <w:rPr>
          <w:sz w:val="28"/>
          <w:szCs w:val="28"/>
          <w:lang w:val="en-US"/>
        </w:rPr>
        <w:t>i</w:t>
      </w:r>
      <w:proofErr w:type="spellEnd"/>
      <w:r w:rsidRPr="00353256">
        <w:rPr>
          <w:sz w:val="28"/>
          <w:szCs w:val="28"/>
        </w:rPr>
        <w:t xml:space="preserve">сны, </w:t>
      </w:r>
      <w:proofErr w:type="spellStart"/>
      <w:r w:rsidRPr="00353256">
        <w:rPr>
          <w:sz w:val="28"/>
          <w:szCs w:val="28"/>
        </w:rPr>
        <w:t>мый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колана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тшупöдъяс</w:t>
      </w:r>
      <w:proofErr w:type="spellEnd"/>
      <w:r w:rsidRPr="00353256">
        <w:rPr>
          <w:sz w:val="28"/>
          <w:szCs w:val="28"/>
        </w:rPr>
        <w:t xml:space="preserve"> традиция </w:t>
      </w:r>
      <w:proofErr w:type="spellStart"/>
      <w:r w:rsidRPr="00353256">
        <w:rPr>
          <w:sz w:val="28"/>
          <w:szCs w:val="28"/>
        </w:rPr>
        <w:t>боксянь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правильнöя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пыртöм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сетö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нывбабалы</w:t>
      </w:r>
      <w:proofErr w:type="spellEnd"/>
      <w:r w:rsidRPr="00353256">
        <w:rPr>
          <w:sz w:val="28"/>
          <w:szCs w:val="28"/>
        </w:rPr>
        <w:t xml:space="preserve"> да </w:t>
      </w:r>
      <w:proofErr w:type="spellStart"/>
      <w:r w:rsidRPr="00353256">
        <w:rPr>
          <w:sz w:val="28"/>
          <w:szCs w:val="28"/>
        </w:rPr>
        <w:t>пужчужöм</w:t>
      </w:r>
      <w:proofErr w:type="spellEnd"/>
      <w:r w:rsidRPr="00353256">
        <w:rPr>
          <w:sz w:val="28"/>
          <w:szCs w:val="28"/>
        </w:rPr>
        <w:t xml:space="preserve"> кагалы </w:t>
      </w:r>
      <w:proofErr w:type="spellStart"/>
      <w:r w:rsidRPr="00353256">
        <w:rPr>
          <w:sz w:val="28"/>
          <w:szCs w:val="28"/>
        </w:rPr>
        <w:t>кузь</w:t>
      </w:r>
      <w:proofErr w:type="spellEnd"/>
      <w:r w:rsidRPr="00353256">
        <w:rPr>
          <w:sz w:val="28"/>
          <w:szCs w:val="28"/>
        </w:rPr>
        <w:t xml:space="preserve">, </w:t>
      </w:r>
      <w:proofErr w:type="spellStart"/>
      <w:r w:rsidRPr="00353256">
        <w:rPr>
          <w:sz w:val="28"/>
          <w:szCs w:val="28"/>
        </w:rPr>
        <w:t>шуда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олöм</w:t>
      </w:r>
      <w:proofErr w:type="spellEnd"/>
      <w:r w:rsidRPr="00353256">
        <w:rPr>
          <w:sz w:val="28"/>
          <w:szCs w:val="28"/>
        </w:rPr>
        <w:t xml:space="preserve">. </w:t>
      </w:r>
    </w:p>
    <w:p w:rsidR="00333393" w:rsidRPr="00353256" w:rsidRDefault="00333393" w:rsidP="00353256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353256">
        <w:rPr>
          <w:b/>
          <w:sz w:val="28"/>
          <w:szCs w:val="28"/>
        </w:rPr>
        <w:t>Тема:</w:t>
      </w:r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Олан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кытш</w:t>
      </w:r>
      <w:proofErr w:type="spellEnd"/>
      <w:r w:rsidRPr="00353256">
        <w:rPr>
          <w:sz w:val="28"/>
          <w:szCs w:val="28"/>
        </w:rPr>
        <w:t xml:space="preserve"> обряд: </w:t>
      </w:r>
      <w:proofErr w:type="spellStart"/>
      <w:r w:rsidRPr="00353256">
        <w:rPr>
          <w:sz w:val="28"/>
          <w:szCs w:val="28"/>
        </w:rPr>
        <w:t>Руч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сиктын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челядьлöн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потан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сикасъяс</w:t>
      </w:r>
      <w:proofErr w:type="spellEnd"/>
      <w:r w:rsidRPr="00353256">
        <w:rPr>
          <w:sz w:val="28"/>
          <w:szCs w:val="28"/>
        </w:rPr>
        <w:t xml:space="preserve">, </w:t>
      </w:r>
      <w:proofErr w:type="spellStart"/>
      <w:r w:rsidRPr="00353256">
        <w:rPr>
          <w:sz w:val="28"/>
          <w:szCs w:val="28"/>
        </w:rPr>
        <w:t>кагаöс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ветлöдлыны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велöдöм</w:t>
      </w:r>
      <w:proofErr w:type="spellEnd"/>
      <w:r w:rsidRPr="00353256">
        <w:rPr>
          <w:sz w:val="28"/>
          <w:szCs w:val="28"/>
        </w:rPr>
        <w:t>.</w:t>
      </w:r>
    </w:p>
    <w:p w:rsidR="00333393" w:rsidRPr="00353256" w:rsidRDefault="00333393" w:rsidP="00353256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spellStart"/>
      <w:r w:rsidRPr="00353256">
        <w:rPr>
          <w:b/>
          <w:sz w:val="28"/>
          <w:szCs w:val="28"/>
        </w:rPr>
        <w:t>Туялан</w:t>
      </w:r>
      <w:proofErr w:type="spellEnd"/>
      <w:r w:rsidRPr="00353256">
        <w:rPr>
          <w:b/>
          <w:sz w:val="28"/>
          <w:szCs w:val="28"/>
        </w:rPr>
        <w:t xml:space="preserve"> объект:</w:t>
      </w:r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быдтысян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обрядл</w:t>
      </w:r>
      <w:proofErr w:type="spellEnd"/>
      <w:r w:rsidRPr="00353256">
        <w:rPr>
          <w:sz w:val="28"/>
          <w:szCs w:val="28"/>
          <w:lang w:val="hu-HU"/>
        </w:rPr>
        <w:t>ő</w:t>
      </w:r>
      <w:r w:rsidRPr="00353256">
        <w:rPr>
          <w:sz w:val="28"/>
          <w:szCs w:val="28"/>
        </w:rPr>
        <w:t xml:space="preserve">н </w:t>
      </w:r>
      <w:proofErr w:type="spellStart"/>
      <w:r w:rsidRPr="00353256">
        <w:rPr>
          <w:sz w:val="28"/>
          <w:szCs w:val="28"/>
        </w:rPr>
        <w:t>уна</w:t>
      </w:r>
      <w:proofErr w:type="spellEnd"/>
      <w:r w:rsidRPr="00353256">
        <w:rPr>
          <w:sz w:val="28"/>
          <w:szCs w:val="28"/>
        </w:rPr>
        <w:t xml:space="preserve"> ног</w:t>
      </w:r>
      <w:r w:rsidRPr="00353256">
        <w:rPr>
          <w:sz w:val="28"/>
          <w:szCs w:val="28"/>
          <w:lang w:val="hu-HU"/>
        </w:rPr>
        <w:t>ő</w:t>
      </w:r>
      <w:r w:rsidRPr="00353256">
        <w:rPr>
          <w:sz w:val="28"/>
          <w:szCs w:val="28"/>
        </w:rPr>
        <w:t xml:space="preserve">н </w:t>
      </w:r>
      <w:proofErr w:type="spellStart"/>
      <w:r w:rsidRPr="00353256">
        <w:rPr>
          <w:sz w:val="28"/>
          <w:szCs w:val="28"/>
        </w:rPr>
        <w:t>педк</w:t>
      </w:r>
      <w:proofErr w:type="spellEnd"/>
      <w:r w:rsidRPr="00353256">
        <w:rPr>
          <w:sz w:val="28"/>
          <w:szCs w:val="28"/>
          <w:lang w:val="hu-HU"/>
        </w:rPr>
        <w:t>ő</w:t>
      </w:r>
      <w:proofErr w:type="spellStart"/>
      <w:r w:rsidRPr="00353256">
        <w:rPr>
          <w:sz w:val="28"/>
          <w:szCs w:val="28"/>
        </w:rPr>
        <w:t>дч</w:t>
      </w:r>
      <w:proofErr w:type="spellEnd"/>
      <w:r w:rsidRPr="00353256">
        <w:rPr>
          <w:sz w:val="28"/>
          <w:szCs w:val="28"/>
          <w:lang w:val="hu-HU"/>
        </w:rPr>
        <w:t>ő</w:t>
      </w:r>
      <w:r w:rsidRPr="00353256">
        <w:rPr>
          <w:sz w:val="28"/>
          <w:szCs w:val="28"/>
        </w:rPr>
        <w:t xml:space="preserve">м. </w:t>
      </w:r>
    </w:p>
    <w:p w:rsidR="00333393" w:rsidRPr="00353256" w:rsidRDefault="00333393" w:rsidP="00353256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353256">
        <w:rPr>
          <w:b/>
          <w:sz w:val="28"/>
          <w:szCs w:val="28"/>
        </w:rPr>
        <w:t>Туялан</w:t>
      </w:r>
      <w:proofErr w:type="spellEnd"/>
      <w:r w:rsidRPr="00353256">
        <w:rPr>
          <w:b/>
          <w:sz w:val="28"/>
          <w:szCs w:val="28"/>
        </w:rPr>
        <w:t xml:space="preserve"> предмет:</w:t>
      </w:r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быдтысян</w:t>
      </w:r>
      <w:proofErr w:type="spellEnd"/>
      <w:r w:rsidRPr="00353256">
        <w:rPr>
          <w:sz w:val="28"/>
          <w:szCs w:val="28"/>
        </w:rPr>
        <w:t xml:space="preserve"> обряд</w:t>
      </w:r>
    </w:p>
    <w:p w:rsidR="00333393" w:rsidRPr="00353256" w:rsidRDefault="00333393" w:rsidP="00353256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b/>
          <w:color w:val="000000" w:themeColor="text1"/>
          <w:kern w:val="24"/>
          <w:sz w:val="28"/>
          <w:szCs w:val="28"/>
        </w:rPr>
        <w:t>Гипотеза: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Олан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кытш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обрядъяс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эм став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йöзлöн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Миян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чайт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м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серти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быдтысян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обрядкöд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йитч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м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важся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традиция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вочасöн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кутіс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вошны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Тадзи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-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?</w:t>
      </w:r>
    </w:p>
    <w:p w:rsidR="00D01906" w:rsidRPr="00353256" w:rsidRDefault="00D01906" w:rsidP="00353256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353256">
        <w:rPr>
          <w:rFonts w:eastAsiaTheme="minorEastAsia"/>
          <w:color w:val="FF0000"/>
          <w:kern w:val="24"/>
          <w:sz w:val="28"/>
          <w:szCs w:val="28"/>
        </w:rPr>
        <w:t>Туялан</w:t>
      </w:r>
      <w:proofErr w:type="spellEnd"/>
      <w:r w:rsidRPr="00353256">
        <w:rPr>
          <w:rFonts w:eastAsiaTheme="minorEastAsia"/>
          <w:color w:val="FF0000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FF0000"/>
          <w:kern w:val="24"/>
          <w:sz w:val="28"/>
          <w:szCs w:val="28"/>
        </w:rPr>
        <w:t>уджл</w:t>
      </w:r>
      <w:proofErr w:type="spellEnd"/>
      <w:r w:rsidRPr="00353256">
        <w:rPr>
          <w:rFonts w:eastAsiaTheme="minorEastAsia"/>
          <w:color w:val="FF0000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FF0000"/>
          <w:kern w:val="24"/>
          <w:sz w:val="28"/>
          <w:szCs w:val="28"/>
        </w:rPr>
        <w:t>н мог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: т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Руч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сиктын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важся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быдтысян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обряд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н: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сикасъясöн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да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ветлöдлыны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велöдöм</w:t>
      </w:r>
      <w:r w:rsidR="00E93C06" w:rsidRPr="00353256">
        <w:rPr>
          <w:rFonts w:eastAsiaTheme="minorEastAsia"/>
          <w:color w:val="000000" w:themeColor="text1"/>
          <w:kern w:val="24"/>
          <w:sz w:val="28"/>
          <w:szCs w:val="28"/>
        </w:rPr>
        <w:t>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D01906" w:rsidRPr="00353256" w:rsidRDefault="00D01906" w:rsidP="00353256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353256">
        <w:rPr>
          <w:rFonts w:eastAsiaTheme="minorEastAsia"/>
          <w:color w:val="FF0000"/>
          <w:kern w:val="24"/>
          <w:sz w:val="28"/>
          <w:szCs w:val="28"/>
        </w:rPr>
        <w:t>Задачаяс</w:t>
      </w:r>
      <w:proofErr w:type="spellEnd"/>
      <w:r w:rsidRPr="00353256">
        <w:rPr>
          <w:rFonts w:eastAsiaTheme="minorEastAsia"/>
          <w:color w:val="FF0000"/>
          <w:kern w:val="24"/>
          <w:sz w:val="28"/>
          <w:szCs w:val="28"/>
        </w:rPr>
        <w:t xml:space="preserve">: 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1)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отсавны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веж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ртны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ручса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коми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войтырлысь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олан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этшс</w:t>
      </w:r>
      <w:proofErr w:type="spellEnd"/>
      <w:proofErr w:type="gram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,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быдтысян</w:t>
      </w:r>
      <w:proofErr w:type="spellEnd"/>
      <w:proofErr w:type="gram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традиция выл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видз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дласс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; </w:t>
      </w:r>
    </w:p>
    <w:p w:rsidR="00333393" w:rsidRPr="00353256" w:rsidRDefault="00D01906" w:rsidP="00353256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2)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чужтыны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важ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коми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быдтысян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традиция дор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пыдди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пукт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м, т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да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туявны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сй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м.</w:t>
      </w:r>
    </w:p>
    <w:p w:rsidR="00333393" w:rsidRPr="00353256" w:rsidRDefault="00333393" w:rsidP="00353256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spellStart"/>
      <w:r w:rsidRPr="00353256">
        <w:rPr>
          <w:rFonts w:eastAsiaTheme="minorEastAsia"/>
          <w:b/>
          <w:color w:val="000000" w:themeColor="text1"/>
          <w:kern w:val="24"/>
          <w:sz w:val="28"/>
          <w:szCs w:val="28"/>
        </w:rPr>
        <w:t>Коланлун</w:t>
      </w:r>
      <w:proofErr w:type="spellEnd"/>
      <w:r w:rsidRPr="00353256">
        <w:rPr>
          <w:rFonts w:eastAsiaTheme="minorEastAsia"/>
          <w:b/>
          <w:color w:val="000000" w:themeColor="text1"/>
          <w:kern w:val="24"/>
          <w:sz w:val="28"/>
          <w:szCs w:val="28"/>
        </w:rPr>
        <w:t>: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тай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удж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н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позь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в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дитчыны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школаын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традиционн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 культура вел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діг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н;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позь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орчч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мук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д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коми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войтырл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н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оланногк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д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коми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гиж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дъяс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вел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діг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hu-HU"/>
        </w:rPr>
        <w:t>ő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н. А с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дзжö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позьö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вöдитчыны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школаын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5-11öд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классын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«Краеведение» кружок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вылын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Олан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кытш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обрядъяс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» тема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велöд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гöн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пыртны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содтöд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материал.</w:t>
      </w:r>
    </w:p>
    <w:p w:rsidR="00333393" w:rsidRPr="00353256" w:rsidRDefault="00333393" w:rsidP="00353256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spellStart"/>
      <w:r w:rsidRPr="00353256">
        <w:rPr>
          <w:b/>
          <w:sz w:val="28"/>
          <w:szCs w:val="28"/>
        </w:rPr>
        <w:t>Анализируйтан</w:t>
      </w:r>
      <w:proofErr w:type="spellEnd"/>
      <w:r w:rsidRPr="00353256">
        <w:rPr>
          <w:b/>
          <w:sz w:val="28"/>
          <w:szCs w:val="28"/>
        </w:rPr>
        <w:t xml:space="preserve"> материал:</w:t>
      </w:r>
      <w:r w:rsidRPr="00353256">
        <w:rPr>
          <w:sz w:val="28"/>
          <w:szCs w:val="28"/>
        </w:rPr>
        <w:t xml:space="preserve"> 1) </w:t>
      </w:r>
      <w:proofErr w:type="spellStart"/>
      <w:r w:rsidRPr="00353256">
        <w:rPr>
          <w:sz w:val="28"/>
          <w:szCs w:val="28"/>
        </w:rPr>
        <w:t>практическ</w:t>
      </w:r>
      <w:proofErr w:type="spellEnd"/>
      <w:r w:rsidRPr="00353256">
        <w:rPr>
          <w:sz w:val="28"/>
          <w:szCs w:val="28"/>
          <w:lang w:val="hu-HU"/>
        </w:rPr>
        <w:t>ő</w:t>
      </w:r>
      <w:r w:rsidRPr="00353256">
        <w:rPr>
          <w:sz w:val="28"/>
          <w:szCs w:val="28"/>
        </w:rPr>
        <w:t>й подул</w:t>
      </w:r>
      <w:r w:rsidRPr="00353256">
        <w:rPr>
          <w:sz w:val="28"/>
          <w:szCs w:val="28"/>
          <w:lang w:val="hu-HU"/>
        </w:rPr>
        <w:t>ő</w:t>
      </w:r>
      <w:r w:rsidRPr="00353256">
        <w:rPr>
          <w:sz w:val="28"/>
          <w:szCs w:val="28"/>
        </w:rPr>
        <w:t xml:space="preserve">н </w:t>
      </w:r>
      <w:proofErr w:type="spellStart"/>
      <w:r w:rsidRPr="00353256">
        <w:rPr>
          <w:sz w:val="28"/>
          <w:szCs w:val="28"/>
        </w:rPr>
        <w:t>ло</w:t>
      </w:r>
      <w:proofErr w:type="spellEnd"/>
      <w:r w:rsidRPr="00353256">
        <w:rPr>
          <w:sz w:val="28"/>
          <w:szCs w:val="28"/>
          <w:lang w:val="hu-HU"/>
        </w:rPr>
        <w:t>ő</w:t>
      </w:r>
      <w:proofErr w:type="spellStart"/>
      <w:r w:rsidRPr="00353256">
        <w:rPr>
          <w:sz w:val="28"/>
          <w:szCs w:val="28"/>
        </w:rPr>
        <w:t>ны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текстъяс</w:t>
      </w:r>
      <w:proofErr w:type="spellEnd"/>
      <w:r w:rsidRPr="00353256">
        <w:rPr>
          <w:sz w:val="28"/>
          <w:szCs w:val="28"/>
        </w:rPr>
        <w:t xml:space="preserve">, </w:t>
      </w:r>
      <w:proofErr w:type="spellStart"/>
      <w:r w:rsidRPr="00353256">
        <w:rPr>
          <w:sz w:val="28"/>
          <w:szCs w:val="28"/>
        </w:rPr>
        <w:t>казьтыл</w:t>
      </w:r>
      <w:proofErr w:type="spellEnd"/>
      <w:r w:rsidRPr="00353256">
        <w:rPr>
          <w:sz w:val="28"/>
          <w:szCs w:val="28"/>
          <w:lang w:val="hu-HU"/>
        </w:rPr>
        <w:t>ő</w:t>
      </w:r>
      <w:proofErr w:type="spellStart"/>
      <w:r w:rsidRPr="00353256">
        <w:rPr>
          <w:sz w:val="28"/>
          <w:szCs w:val="28"/>
        </w:rPr>
        <w:t>мъяс</w:t>
      </w:r>
      <w:proofErr w:type="spellEnd"/>
      <w:r w:rsidRPr="00353256">
        <w:rPr>
          <w:sz w:val="28"/>
          <w:szCs w:val="28"/>
        </w:rPr>
        <w:t>, в</w:t>
      </w:r>
      <w:r w:rsidRPr="00353256">
        <w:rPr>
          <w:sz w:val="28"/>
          <w:szCs w:val="28"/>
          <w:lang w:val="hu-HU"/>
        </w:rPr>
        <w:t>ő</w:t>
      </w:r>
      <w:proofErr w:type="spellStart"/>
      <w:r w:rsidRPr="00353256">
        <w:rPr>
          <w:sz w:val="28"/>
          <w:szCs w:val="28"/>
        </w:rPr>
        <w:t>вл</w:t>
      </w:r>
      <w:proofErr w:type="spellEnd"/>
      <w:r w:rsidRPr="00353256">
        <w:rPr>
          <w:sz w:val="28"/>
          <w:szCs w:val="28"/>
          <w:lang w:val="hu-HU"/>
        </w:rPr>
        <w:t>ő</w:t>
      </w:r>
      <w:proofErr w:type="spellStart"/>
      <w:r w:rsidRPr="00353256">
        <w:rPr>
          <w:sz w:val="28"/>
          <w:szCs w:val="28"/>
        </w:rPr>
        <w:t>мторъяс</w:t>
      </w:r>
      <w:proofErr w:type="spellEnd"/>
      <w:r w:rsidRPr="00353256">
        <w:rPr>
          <w:sz w:val="28"/>
          <w:szCs w:val="28"/>
        </w:rPr>
        <w:t xml:space="preserve">, </w:t>
      </w:r>
      <w:proofErr w:type="spellStart"/>
      <w:r w:rsidRPr="00353256">
        <w:rPr>
          <w:sz w:val="28"/>
          <w:szCs w:val="28"/>
        </w:rPr>
        <w:t>висьтъяс</w:t>
      </w:r>
      <w:proofErr w:type="spellEnd"/>
      <w:r w:rsidRPr="00353256">
        <w:rPr>
          <w:sz w:val="28"/>
          <w:szCs w:val="28"/>
        </w:rPr>
        <w:t xml:space="preserve">, </w:t>
      </w:r>
      <w:proofErr w:type="spellStart"/>
      <w:r w:rsidRPr="00353256">
        <w:rPr>
          <w:sz w:val="28"/>
          <w:szCs w:val="28"/>
        </w:rPr>
        <w:t>кодъяс</w:t>
      </w:r>
      <w:proofErr w:type="spellEnd"/>
      <w:r w:rsidRPr="00353256">
        <w:rPr>
          <w:sz w:val="28"/>
          <w:szCs w:val="28"/>
          <w:lang w:val="hu-HU"/>
        </w:rPr>
        <w:t>ő</w:t>
      </w:r>
      <w:r w:rsidRPr="00353256">
        <w:rPr>
          <w:sz w:val="28"/>
          <w:szCs w:val="28"/>
        </w:rPr>
        <w:t xml:space="preserve">с </w:t>
      </w:r>
      <w:proofErr w:type="spellStart"/>
      <w:r w:rsidRPr="00353256">
        <w:rPr>
          <w:sz w:val="28"/>
          <w:szCs w:val="28"/>
        </w:rPr>
        <w:t>чук</w:t>
      </w:r>
      <w:proofErr w:type="spellEnd"/>
      <w:r w:rsidRPr="00353256">
        <w:rPr>
          <w:sz w:val="28"/>
          <w:szCs w:val="28"/>
          <w:lang w:val="hu-HU"/>
        </w:rPr>
        <w:t>ő</w:t>
      </w:r>
      <w:proofErr w:type="spellStart"/>
      <w:r w:rsidRPr="00353256">
        <w:rPr>
          <w:sz w:val="28"/>
          <w:szCs w:val="28"/>
        </w:rPr>
        <w:t>рт</w:t>
      </w:r>
      <w:proofErr w:type="spellEnd"/>
      <w:r w:rsidRPr="00353256">
        <w:rPr>
          <w:sz w:val="28"/>
          <w:szCs w:val="28"/>
          <w:lang w:val="hu-HU"/>
        </w:rPr>
        <w:t>ő</w:t>
      </w:r>
      <w:proofErr w:type="spellStart"/>
      <w:r w:rsidRPr="00353256">
        <w:rPr>
          <w:sz w:val="28"/>
          <w:szCs w:val="28"/>
        </w:rPr>
        <w:t>ма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Кул</w:t>
      </w:r>
      <w:proofErr w:type="spellEnd"/>
      <w:r w:rsidRPr="00353256">
        <w:rPr>
          <w:sz w:val="28"/>
          <w:szCs w:val="28"/>
          <w:lang w:val="hu-HU"/>
        </w:rPr>
        <w:t>ő</w:t>
      </w:r>
      <w:proofErr w:type="spellStart"/>
      <w:r w:rsidRPr="00353256">
        <w:rPr>
          <w:sz w:val="28"/>
          <w:szCs w:val="28"/>
        </w:rPr>
        <w:t>мдін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районса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Руч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сиктысь</w:t>
      </w:r>
      <w:proofErr w:type="spellEnd"/>
      <w:r w:rsidRPr="00353256">
        <w:rPr>
          <w:sz w:val="28"/>
          <w:szCs w:val="28"/>
        </w:rPr>
        <w:t>;</w:t>
      </w:r>
    </w:p>
    <w:p w:rsidR="00333393" w:rsidRPr="00353256" w:rsidRDefault="00333393" w:rsidP="00353256">
      <w:pPr>
        <w:pStyle w:val="a7"/>
        <w:jc w:val="both"/>
        <w:rPr>
          <w:sz w:val="28"/>
          <w:szCs w:val="28"/>
        </w:rPr>
      </w:pPr>
      <w:proofErr w:type="spellStart"/>
      <w:r w:rsidRPr="00353256">
        <w:rPr>
          <w:b/>
          <w:bCs/>
          <w:sz w:val="28"/>
          <w:szCs w:val="28"/>
        </w:rPr>
        <w:t>Туялана</w:t>
      </w:r>
      <w:proofErr w:type="spellEnd"/>
      <w:r w:rsidRPr="00353256">
        <w:rPr>
          <w:b/>
          <w:bCs/>
          <w:sz w:val="28"/>
          <w:szCs w:val="28"/>
        </w:rPr>
        <w:t xml:space="preserve"> </w:t>
      </w:r>
      <w:proofErr w:type="spellStart"/>
      <w:r w:rsidRPr="00353256">
        <w:rPr>
          <w:b/>
          <w:bCs/>
          <w:sz w:val="28"/>
          <w:szCs w:val="28"/>
        </w:rPr>
        <w:t>нырвизьяс</w:t>
      </w:r>
      <w:proofErr w:type="spellEnd"/>
      <w:r w:rsidRPr="00353256">
        <w:rPr>
          <w:b/>
          <w:bCs/>
          <w:sz w:val="28"/>
          <w:szCs w:val="28"/>
        </w:rPr>
        <w:t xml:space="preserve">: 1) </w:t>
      </w:r>
      <w:proofErr w:type="spellStart"/>
      <w:r w:rsidRPr="00353256">
        <w:rPr>
          <w:sz w:val="28"/>
          <w:szCs w:val="28"/>
        </w:rPr>
        <w:t>школаса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музейысь</w:t>
      </w:r>
      <w:proofErr w:type="spellEnd"/>
      <w:r w:rsidRPr="00353256">
        <w:rPr>
          <w:sz w:val="28"/>
          <w:szCs w:val="28"/>
        </w:rPr>
        <w:t xml:space="preserve">, </w:t>
      </w:r>
      <w:proofErr w:type="spellStart"/>
      <w:r w:rsidRPr="00353256">
        <w:rPr>
          <w:sz w:val="28"/>
          <w:szCs w:val="28"/>
        </w:rPr>
        <w:t>сиктса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олысьяслőн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семейнőй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архивысь</w:t>
      </w:r>
      <w:proofErr w:type="spellEnd"/>
      <w:r w:rsidRPr="00353256">
        <w:rPr>
          <w:sz w:val="28"/>
          <w:szCs w:val="28"/>
        </w:rPr>
        <w:t xml:space="preserve"> корсьысьőм;</w:t>
      </w:r>
      <w:r w:rsidRPr="00353256">
        <w:rPr>
          <w:b/>
          <w:bCs/>
          <w:sz w:val="28"/>
          <w:szCs w:val="28"/>
        </w:rPr>
        <w:t xml:space="preserve">2) </w:t>
      </w:r>
      <w:proofErr w:type="spellStart"/>
      <w:r w:rsidRPr="00353256">
        <w:rPr>
          <w:sz w:val="28"/>
          <w:szCs w:val="28"/>
        </w:rPr>
        <w:t>Руч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сикты</w:t>
      </w:r>
      <w:r w:rsidR="00547AE0" w:rsidRPr="00353256">
        <w:rPr>
          <w:sz w:val="28"/>
          <w:szCs w:val="28"/>
        </w:rPr>
        <w:t>н</w:t>
      </w:r>
      <w:proofErr w:type="spellEnd"/>
      <w:r w:rsidR="00547AE0" w:rsidRPr="00353256">
        <w:rPr>
          <w:sz w:val="28"/>
          <w:szCs w:val="28"/>
        </w:rPr>
        <w:t xml:space="preserve"> </w:t>
      </w:r>
      <w:proofErr w:type="spellStart"/>
      <w:r w:rsidR="00547AE0" w:rsidRPr="00353256">
        <w:rPr>
          <w:sz w:val="28"/>
          <w:szCs w:val="28"/>
        </w:rPr>
        <w:t>олысьяскőд</w:t>
      </w:r>
      <w:proofErr w:type="spellEnd"/>
      <w:r w:rsidR="00547AE0" w:rsidRPr="00353256">
        <w:rPr>
          <w:sz w:val="28"/>
          <w:szCs w:val="28"/>
        </w:rPr>
        <w:t xml:space="preserve"> </w:t>
      </w:r>
      <w:proofErr w:type="spellStart"/>
      <w:r w:rsidR="00547AE0" w:rsidRPr="00353256">
        <w:rPr>
          <w:sz w:val="28"/>
          <w:szCs w:val="28"/>
        </w:rPr>
        <w:t>сёрни</w:t>
      </w:r>
      <w:proofErr w:type="spellEnd"/>
      <w:r w:rsidR="00547AE0" w:rsidRPr="00353256">
        <w:rPr>
          <w:sz w:val="28"/>
          <w:szCs w:val="28"/>
        </w:rPr>
        <w:t xml:space="preserve"> </w:t>
      </w:r>
      <w:proofErr w:type="spellStart"/>
      <w:r w:rsidR="00547AE0" w:rsidRPr="00353256">
        <w:rPr>
          <w:sz w:val="28"/>
          <w:szCs w:val="28"/>
        </w:rPr>
        <w:t>панőм-нуőдőм</w:t>
      </w:r>
      <w:proofErr w:type="spellEnd"/>
      <w:r w:rsidR="00547AE0" w:rsidRPr="00353256">
        <w:rPr>
          <w:sz w:val="28"/>
          <w:szCs w:val="28"/>
        </w:rPr>
        <w:t>.</w:t>
      </w:r>
    </w:p>
    <w:p w:rsidR="00547AE0" w:rsidRPr="00547AE0" w:rsidRDefault="00A641FD" w:rsidP="00547AE0">
      <w:pPr>
        <w:pStyle w:val="a7"/>
        <w:jc w:val="both"/>
      </w:pPr>
      <w:r>
        <w:rPr>
          <w:noProof/>
        </w:rPr>
        <w:t xml:space="preserve">   </w:t>
      </w:r>
      <w:r w:rsidR="00F4421F">
        <w:rPr>
          <w:noProof/>
        </w:rPr>
        <w:drawing>
          <wp:inline distT="0" distB="0" distL="0" distR="0" wp14:anchorId="799E0763" wp14:editId="73F3C5D1">
            <wp:extent cx="2530420" cy="1897816"/>
            <wp:effectExtent l="247650" t="190500" r="308610" b="25527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23022">
                      <a:off x="0" y="0"/>
                      <a:ext cx="2536793" cy="19025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BE67BB" wp14:editId="2AB66CFF">
            <wp:extent cx="2266950" cy="2533154"/>
            <wp:effectExtent l="0" t="0" r="0" b="635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754" cy="253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906" w:rsidRPr="00353256" w:rsidRDefault="000F34D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lastRenderedPageBreak/>
        <w:t>Б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ыд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коми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кер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аын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кöн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быдмыл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de-DE"/>
        </w:rPr>
        <w:t>i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посни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челядь,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öшал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лайкана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Ручын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одзын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потансö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вöчл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кыдз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пуысь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бадь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пуысь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пипуысь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пипу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кораысь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сюмöды</w:t>
      </w:r>
      <w:r w:rsidR="00F22B75" w:rsidRPr="00353256">
        <w:rPr>
          <w:rFonts w:eastAsiaTheme="minorEastAsia"/>
          <w:color w:val="000000" w:themeColor="text1"/>
          <w:kern w:val="24"/>
          <w:sz w:val="28"/>
          <w:szCs w:val="28"/>
        </w:rPr>
        <w:t>сь</w:t>
      </w:r>
      <w:proofErr w:type="spellEnd"/>
      <w:r w:rsidR="00F22B75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коз </w:t>
      </w:r>
      <w:proofErr w:type="spellStart"/>
      <w:r w:rsidR="00F22B75" w:rsidRPr="00353256">
        <w:rPr>
          <w:rFonts w:eastAsiaTheme="minorEastAsia"/>
          <w:color w:val="000000" w:themeColor="text1"/>
          <w:kern w:val="24"/>
          <w:sz w:val="28"/>
          <w:szCs w:val="28"/>
        </w:rPr>
        <w:t>пуысь</w:t>
      </w:r>
      <w:proofErr w:type="spellEnd"/>
      <w:r w:rsidR="00F22B75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="00F22B75" w:rsidRPr="00353256">
        <w:rPr>
          <w:rFonts w:eastAsiaTheme="minorEastAsia"/>
          <w:color w:val="000000" w:themeColor="text1"/>
          <w:kern w:val="24"/>
          <w:sz w:val="28"/>
          <w:szCs w:val="28"/>
        </w:rPr>
        <w:t>Унджык</w:t>
      </w:r>
      <w:proofErr w:type="spellEnd"/>
      <w:r w:rsidR="00F22B75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F22B75" w:rsidRPr="00353256">
        <w:rPr>
          <w:rFonts w:eastAsiaTheme="minorEastAsia"/>
          <w:color w:val="000000" w:themeColor="text1"/>
          <w:kern w:val="24"/>
          <w:sz w:val="28"/>
          <w:szCs w:val="28"/>
        </w:rPr>
        <w:t>информант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ъяс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индывл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кыддзысь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, с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дз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кыдз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«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кыдз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пу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»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сетл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 кагалы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вын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медым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с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йö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бура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быдмис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бура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узис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да бур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дзоньвидзалун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Потансö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вöчл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кужысь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йöз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пырджык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мужичöйяс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Тайö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ачыс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батьыс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дедыс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либö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пöльыс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Потансö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вöчл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уна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ног.</w:t>
      </w:r>
    </w:p>
    <w:p w:rsidR="000F34DB" w:rsidRDefault="000F34DB" w:rsidP="00547AE0">
      <w:pPr>
        <w:pStyle w:val="a7"/>
        <w:spacing w:before="0" w:beforeAutospacing="0" w:after="0" w:afterAutospacing="0"/>
        <w:jc w:val="both"/>
      </w:pPr>
    </w:p>
    <w:p w:rsidR="00F4421F" w:rsidRPr="00547AE0" w:rsidRDefault="00F4421F" w:rsidP="00547AE0">
      <w:pPr>
        <w:pStyle w:val="a7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 wp14:anchorId="7B1E785E" wp14:editId="2AD36334">
            <wp:extent cx="2352675" cy="3617595"/>
            <wp:effectExtent l="0" t="0" r="952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62968" cy="363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B4B07D9" wp14:editId="74248093">
            <wp:extent cx="2286000" cy="3241040"/>
            <wp:effectExtent l="114300" t="76200" r="57150" b="130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15"/>
                    <a:stretch/>
                  </pic:blipFill>
                  <pic:spPr>
                    <a:xfrm>
                      <a:off x="0" y="0"/>
                      <a:ext cx="2293625" cy="325185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59E6F1" wp14:editId="3FC34642">
            <wp:extent cx="2577465" cy="2762250"/>
            <wp:effectExtent l="19050" t="0" r="13335" b="80010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0" t="12201" r="7475"/>
                    <a:stretch/>
                  </pic:blipFill>
                  <pic:spPr>
                    <a:xfrm>
                      <a:off x="0" y="0"/>
                      <a:ext cx="2579492" cy="276442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7E13EAA8" wp14:editId="67801FB7">
            <wp:extent cx="2239623" cy="3334329"/>
            <wp:effectExtent l="190500" t="190500" r="199390" b="19050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016" cy="3340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lastRenderedPageBreak/>
        <w:t>Öти-кö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пöвъясысь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нёль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пельöса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ящик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кодь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паськыдджык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юрладорыс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26677E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и </w:t>
      </w:r>
      <w:proofErr w:type="spellStart"/>
      <w:r w:rsidR="0026677E" w:rsidRPr="00353256">
        <w:rPr>
          <w:rFonts w:eastAsiaTheme="minorEastAsia"/>
          <w:color w:val="000000" w:themeColor="text1"/>
          <w:kern w:val="24"/>
          <w:sz w:val="28"/>
          <w:szCs w:val="28"/>
        </w:rPr>
        <w:t>гöгрöс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Нёль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пельöсаыслы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пыдöсас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пуктöны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нёль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пöв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пипуысь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дорсö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кыöны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льöм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кырйысь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0F34DB" w:rsidRPr="00353256" w:rsidRDefault="000F34DB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Мöд-кö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пипуысь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перйыл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ветымын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сантиметра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кызта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лента.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Сэсся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пöсь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пиын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пул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4125C9" w:rsidRPr="00353256">
        <w:rPr>
          <w:rFonts w:eastAsiaTheme="minorEastAsia"/>
          <w:color w:val="000000" w:themeColor="text1"/>
          <w:kern w:val="24"/>
          <w:sz w:val="28"/>
          <w:szCs w:val="28"/>
        </w:rPr>
        <w:t>сны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небзьöд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Помъяссö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кöртавл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бадь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ньöрйöн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пыдöсас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ньöрйысь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вöчисны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кутассö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Юр да кок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весьтас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вöчл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кык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петля,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сэтчö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кöртавл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нёль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бедь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метра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кузьта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, с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öтлаавл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сюмöд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гезйöн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0F34DB" w:rsidRPr="00353256" w:rsidRDefault="000F34DB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E3612D" w:rsidRPr="00353256" w:rsidRDefault="00D0190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Коймöд-кö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вöчöны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сюмöдысь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либö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бадь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Нёль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пелестыыс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сюйöны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кöв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метра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кузьта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и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пысалöны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потш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(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либö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лайкан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вылö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).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Лайкан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- с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вожысь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вöчöм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потш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(з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б),</w:t>
      </w:r>
      <w:r w:rsidR="0026677E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кодöс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пысалöны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кольчаö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,</w:t>
      </w:r>
      <w:r w:rsidR="0026677E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сэсся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пöтöлöкö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(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матичö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).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Зэв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люлькыд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лоö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качайт</w:t>
      </w:r>
      <w:r w:rsidR="0026677E" w:rsidRPr="00353256">
        <w:rPr>
          <w:rFonts w:eastAsiaTheme="minorEastAsia"/>
          <w:color w:val="000000" w:themeColor="text1"/>
          <w:kern w:val="24"/>
          <w:sz w:val="28"/>
          <w:szCs w:val="28"/>
        </w:rPr>
        <w:t>чана</w:t>
      </w:r>
      <w:proofErr w:type="spellEnd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>мича</w:t>
      </w:r>
      <w:proofErr w:type="spellEnd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>кырсьöм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</w:p>
    <w:p w:rsidR="00F4421F" w:rsidRDefault="00F4421F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  <w:r>
        <w:rPr>
          <w:noProof/>
        </w:rPr>
        <w:drawing>
          <wp:inline distT="0" distB="0" distL="0" distR="0" wp14:anchorId="593D6976" wp14:editId="2403C7A2">
            <wp:extent cx="2362167" cy="3321050"/>
            <wp:effectExtent l="0" t="0" r="63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70088" cy="333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/>
          <w:color w:val="000000" w:themeColor="text1"/>
          <w:kern w:val="24"/>
        </w:rPr>
        <w:t xml:space="preserve">     </w:t>
      </w:r>
      <w:r>
        <w:rPr>
          <w:noProof/>
        </w:rPr>
        <w:drawing>
          <wp:inline distT="0" distB="0" distL="0" distR="0" wp14:anchorId="76A73F2B" wp14:editId="7677442D">
            <wp:extent cx="2228850" cy="3072413"/>
            <wp:effectExtent l="152400" t="171450" r="190500" b="16637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375" cy="30758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4421F" w:rsidRDefault="00F4421F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</w:p>
    <w:p w:rsidR="00F4421F" w:rsidRDefault="00F4421F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</w:p>
    <w:p w:rsidR="00F4421F" w:rsidRDefault="00F4421F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</w:p>
    <w:p w:rsidR="00F4421F" w:rsidRDefault="00F4421F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  <w:r>
        <w:rPr>
          <w:noProof/>
        </w:rPr>
        <w:lastRenderedPageBreak/>
        <w:drawing>
          <wp:inline distT="0" distB="0" distL="0" distR="0" wp14:anchorId="072E7007" wp14:editId="75142899">
            <wp:extent cx="2551430" cy="2562225"/>
            <wp:effectExtent l="0" t="133350" r="0" b="866775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346" cy="25641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  <w:r>
        <w:rPr>
          <w:rFonts w:eastAsiaTheme="minorEastAsia"/>
          <w:color w:val="000000" w:themeColor="text1"/>
          <w:kern w:val="24"/>
        </w:rPr>
        <w:t xml:space="preserve">   </w:t>
      </w:r>
      <w:r>
        <w:rPr>
          <w:noProof/>
        </w:rPr>
        <w:drawing>
          <wp:inline distT="0" distB="0" distL="0" distR="0" wp14:anchorId="596485E5" wp14:editId="1E5F3D2E">
            <wp:extent cx="2209800" cy="3072927"/>
            <wp:effectExtent l="304800" t="323850" r="323850" b="318135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357" cy="30820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4421F" w:rsidRPr="00547AE0" w:rsidRDefault="00F4421F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</w:p>
    <w:p w:rsidR="00E3612D" w:rsidRPr="00547AE0" w:rsidRDefault="00E3612D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пырджык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öшавл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 мам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крöвать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дорас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либö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керка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шöрас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öшöдл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сьыл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гмоз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озырджыкъяс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корл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попöс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медым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дыр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с.</w:t>
      </w:r>
    </w:p>
    <w:p w:rsidR="000810D3" w:rsidRPr="00353256" w:rsidRDefault="000810D3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0810D3" w:rsidRPr="00547AE0" w:rsidRDefault="000810D3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  <w:r>
        <w:rPr>
          <w:noProof/>
        </w:rPr>
        <w:drawing>
          <wp:inline distT="0" distB="0" distL="0" distR="0" wp14:anchorId="1F47424E" wp14:editId="7AD6E130">
            <wp:extent cx="1675951" cy="2525395"/>
            <wp:effectExtent l="114300" t="114300" r="114935" b="122555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075" cy="2534622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innerShdw blurRad="114300">
                        <a:prstClr val="black"/>
                      </a:inn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eastAsiaTheme="minorEastAsia"/>
          <w:color w:val="000000" w:themeColor="text1"/>
          <w:kern w:val="24"/>
        </w:rPr>
        <w:t xml:space="preserve">       </w:t>
      </w:r>
      <w:r>
        <w:rPr>
          <w:noProof/>
        </w:rPr>
        <w:drawing>
          <wp:inline distT="0" distB="0" distL="0" distR="0" wp14:anchorId="48C6BFEB" wp14:editId="7EA16777">
            <wp:extent cx="1304925" cy="2571750"/>
            <wp:effectExtent l="209550" t="133350" r="161925" b="20955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0" r="47200"/>
                    <a:stretch/>
                  </pic:blipFill>
                  <pic:spPr bwMode="auto">
                    <a:xfrm>
                      <a:off x="0" y="0"/>
                      <a:ext cx="1305197" cy="2572286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 cmpd="sng" algn="ctr">
                      <a:solidFill>
                        <a:srgbClr val="C8C6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12D" w:rsidRPr="00547AE0" w:rsidRDefault="00E3612D" w:rsidP="00547AE0">
      <w:pPr>
        <w:pStyle w:val="a7"/>
        <w:spacing w:before="0" w:beforeAutospacing="0" w:after="0" w:afterAutospacing="0"/>
        <w:jc w:val="both"/>
      </w:pPr>
    </w:p>
    <w:p w:rsidR="00D01906" w:rsidRPr="00353256" w:rsidRDefault="00A45401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пыдöсас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во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льсалöны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идзас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посни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турун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либö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мешöкын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кос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турун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сэсся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öддяла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мед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небыд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мукöд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информант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ъяс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висьтавл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мый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вольсавл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слöйöн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вата,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вевттьывл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рузумöн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А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мукöддырйи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потансö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гöгöрыс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тупкывл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дöраöн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мед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эз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аддзывны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кагасö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волысь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йöз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да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эз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вомдзавны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Сэсся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пуктöны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ичöтик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юрлöс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а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юрлöс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улас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-</w:t>
      </w:r>
      <w:r w:rsidR="00D01906" w:rsidRPr="00353256">
        <w:rPr>
          <w:sz w:val="28"/>
          <w:szCs w:val="28"/>
        </w:rPr>
        <w:t xml:space="preserve"> 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гуся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öберег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места, </w:t>
      </w:r>
      <w:proofErr w:type="spellStart"/>
      <w:r w:rsidR="004125C9" w:rsidRPr="00353256">
        <w:rPr>
          <w:rFonts w:eastAsiaTheme="minorEastAsia"/>
          <w:color w:val="000000" w:themeColor="text1"/>
          <w:kern w:val="24"/>
          <w:sz w:val="28"/>
          <w:szCs w:val="28"/>
        </w:rPr>
        <w:t>тайö</w:t>
      </w:r>
      <w:proofErr w:type="spellEnd"/>
      <w:r w:rsidR="004125C9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нянь </w:t>
      </w:r>
      <w:proofErr w:type="spellStart"/>
      <w:r w:rsidR="004125C9" w:rsidRPr="00353256">
        <w:rPr>
          <w:rFonts w:eastAsiaTheme="minorEastAsia"/>
          <w:color w:val="000000" w:themeColor="text1"/>
          <w:kern w:val="24"/>
          <w:sz w:val="28"/>
          <w:szCs w:val="28"/>
        </w:rPr>
        <w:t>кусöк</w:t>
      </w:r>
      <w:proofErr w:type="spellEnd"/>
      <w:r w:rsidR="004125C9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да сов </w:t>
      </w:r>
      <w:proofErr w:type="spellStart"/>
      <w:r w:rsidR="004125C9" w:rsidRPr="00353256">
        <w:rPr>
          <w:rFonts w:eastAsiaTheme="minorEastAsia"/>
          <w:color w:val="000000" w:themeColor="text1"/>
          <w:kern w:val="24"/>
          <w:sz w:val="28"/>
          <w:szCs w:val="28"/>
        </w:rPr>
        <w:t>чепöль</w:t>
      </w:r>
      <w:proofErr w:type="spellEnd"/>
      <w:r w:rsidR="004125C9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нö</w:t>
      </w:r>
      <w:proofErr w:type="gram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шта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пернапас</w:t>
      </w:r>
      <w:proofErr w:type="spellEnd"/>
      <w:proofErr w:type="gram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Турун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улас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сюйл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пурт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видзл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вомидзысь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Кагасö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потанас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пукт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гöн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пырджык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молитваяс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лыддьöдл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сны.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Водтöдöм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бöрас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lastRenderedPageBreak/>
        <w:t>сетöны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нюш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: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марляö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пуктöны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кень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юмовтöны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гартыштасны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и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кага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чурскö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либö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сетöны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дöра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пиын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небзьöдöм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юмов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сьöд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нянь,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кодöс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вöчöма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нёнь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мода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моз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Некор</w:t>
      </w:r>
      <w:proofErr w:type="spellEnd"/>
      <w:r w:rsidR="00D01906" w:rsidRPr="00547AE0">
        <w:rPr>
          <w:rFonts w:eastAsiaTheme="minorEastAsia"/>
          <w:color w:val="000000" w:themeColor="text1"/>
          <w:kern w:val="24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потантö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кушнас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эз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качайтлыны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оз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позь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-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висьмас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Кагаöс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тшöкыда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видзл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пöль-пöчьяс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Сэки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найö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öшöдл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de-DE"/>
        </w:rPr>
        <w:t>i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кокыд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вылö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тöрмöн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кöв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пö</w:t>
      </w:r>
      <w:proofErr w:type="gram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чьяс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сюйл</w:t>
      </w:r>
      <w:proofErr w:type="gram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кöвъяс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да с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дз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качайтл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сны, а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кинас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пыр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вöчл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мукöд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удж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: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кысисны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дöмсисны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вышивайтчисны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Сьывл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уна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пöлöс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потандорса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сьыланкывъяс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: мел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de-DE"/>
        </w:rPr>
        <w:t>i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сьылöм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эскöдö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мый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кага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абу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öтнас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, с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  <w:lang w:val="de-DE"/>
        </w:rPr>
        <w:t>i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йöс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радейтöны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;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тадзи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кага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гöгöрвоö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асгöгöрса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олöмсö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öд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потандорса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сьыланкывъяс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серпасалöны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керкапытшкöсса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да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керкагöгöрса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уджъяс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вöчöм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тöдмöдöны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гортса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уджъясöн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E3612D" w:rsidRPr="00353256" w:rsidRDefault="00E3612D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353256">
        <w:rPr>
          <w:sz w:val="28"/>
          <w:szCs w:val="28"/>
        </w:rPr>
        <w:t>Видлöг</w:t>
      </w:r>
      <w:proofErr w:type="spellEnd"/>
      <w:r w:rsidRPr="00353256">
        <w:rPr>
          <w:sz w:val="28"/>
          <w:szCs w:val="28"/>
        </w:rPr>
        <w:t xml:space="preserve"> </w:t>
      </w:r>
      <w:proofErr w:type="spellStart"/>
      <w:r w:rsidRPr="00353256">
        <w:rPr>
          <w:sz w:val="28"/>
          <w:szCs w:val="28"/>
        </w:rPr>
        <w:t>пыдди</w:t>
      </w:r>
      <w:proofErr w:type="spellEnd"/>
      <w:r w:rsidRPr="00353256">
        <w:rPr>
          <w:sz w:val="28"/>
          <w:szCs w:val="28"/>
        </w:rPr>
        <w:t>:</w:t>
      </w:r>
    </w:p>
    <w:p w:rsidR="00E3612D" w:rsidRPr="00353256" w:rsidRDefault="00E3612D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Öввö-öввö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вай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жö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узь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А то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локтас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войнас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сюзь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Кутас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сьывны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-корны-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Мунам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вöрö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овны» 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gram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(</w:t>
      </w:r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>Висьтал</w:t>
      </w:r>
      <w:proofErr w:type="spellEnd"/>
      <w:proofErr w:type="gramEnd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  <w:lang w:val="de-DE"/>
        </w:rPr>
        <w:t>i</w:t>
      </w:r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Порошкина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Роза Изосимовна,1930ч.в.,Руч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сикт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)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0810D3" w:rsidRPr="00353256" w:rsidRDefault="00D0190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Уна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коми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сиктъясысь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позьö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аддзыны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челядьлы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ветлöдлöм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вылö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лöсьöдöмторъяс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кодъяс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отсöгöн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велöдлывл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ичöт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челядьöс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асшöра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пукавны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сулавны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да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ветлöдлыны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Медым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велöдны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пукавны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вöдитчыл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сны с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шуана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сиденькаöн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» (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рочöнкö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-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дупелька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»),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кодöс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вöчл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пожöм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либö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пипу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керлöн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д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н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вундасысь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</w:p>
    <w:p w:rsidR="000810D3" w:rsidRPr="00353256" w:rsidRDefault="000810D3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0810D3" w:rsidRDefault="000810D3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</w:p>
    <w:p w:rsidR="000810D3" w:rsidRDefault="000810D3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  <w:r>
        <w:rPr>
          <w:noProof/>
        </w:rPr>
        <w:drawing>
          <wp:inline distT="0" distB="0" distL="0" distR="0" wp14:anchorId="2652C9B8" wp14:editId="23E747E6">
            <wp:extent cx="2782958" cy="2945130"/>
            <wp:effectExtent l="0" t="0" r="0" b="762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629" cy="295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/>
          <w:color w:val="000000" w:themeColor="text1"/>
          <w:kern w:val="24"/>
        </w:rPr>
        <w:t xml:space="preserve">      </w:t>
      </w:r>
      <w:r>
        <w:rPr>
          <w:noProof/>
        </w:rPr>
        <w:drawing>
          <wp:inline distT="0" distB="0" distL="0" distR="0" wp14:anchorId="359DF835" wp14:editId="49D71645">
            <wp:extent cx="2386965" cy="2642296"/>
            <wp:effectExtent l="209550" t="190500" r="337185" b="234315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7" r="15128"/>
                    <a:stretch/>
                  </pic:blipFill>
                  <pic:spPr>
                    <a:xfrm rot="333202">
                      <a:off x="0" y="0"/>
                      <a:ext cx="2395518" cy="26517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0810D3" w:rsidRDefault="000810D3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Чуркаыслöн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судтас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нелямын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сантиметр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кымын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Пытшкöссö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дзоньнас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розьöдлывл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сны, 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сэтчö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сюйл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пукалöм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вылö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вöсни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пöв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Сиденькасö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»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сувтöдлывл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лабич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вылö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топöдл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сны</w:t>
      </w:r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>стенмö</w:t>
      </w:r>
      <w:proofErr w:type="spellEnd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>пызан</w:t>
      </w:r>
      <w:proofErr w:type="spellEnd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>помöн</w:t>
      </w:r>
      <w:proofErr w:type="spellEnd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>медым</w:t>
      </w:r>
      <w:proofErr w:type="spellEnd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>оз</w:t>
      </w:r>
      <w:proofErr w:type="spellEnd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E3612D" w:rsidRPr="00353256">
        <w:rPr>
          <w:rFonts w:eastAsiaTheme="minorEastAsia"/>
          <w:color w:val="000000" w:themeColor="text1"/>
          <w:kern w:val="24"/>
          <w:sz w:val="28"/>
          <w:szCs w:val="28"/>
        </w:rPr>
        <w:t>ус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E3612D" w:rsidRPr="00353256" w:rsidRDefault="0035325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sz w:val="28"/>
          <w:szCs w:val="28"/>
        </w:rPr>
        <w:lastRenderedPageBreak/>
        <w:drawing>
          <wp:inline distT="0" distB="0" distL="0" distR="0" wp14:anchorId="3227F419" wp14:editId="4FD4A33D">
            <wp:extent cx="2876124" cy="215709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83017" cy="216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53256">
        <w:rPr>
          <w:noProof/>
        </w:rPr>
        <w:t xml:space="preserve"> </w:t>
      </w:r>
      <w:r w:rsidRPr="00353256">
        <w:rPr>
          <w:sz w:val="28"/>
          <w:szCs w:val="28"/>
        </w:rPr>
        <w:drawing>
          <wp:inline distT="0" distB="0" distL="0" distR="0" wp14:anchorId="29D8B8C1" wp14:editId="4FDFF846">
            <wp:extent cx="2924175" cy="219313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28305" cy="21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256" w:rsidRDefault="0035325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353256" w:rsidRDefault="0035325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353256" w:rsidRDefault="0035325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353256" w:rsidRDefault="0035325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drawing>
          <wp:inline distT="0" distB="0" distL="0" distR="0" wp14:anchorId="5AF2AC4D" wp14:editId="769847BB">
            <wp:extent cx="2904913" cy="217868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23600" cy="21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53256">
        <w:rPr>
          <w:noProof/>
        </w:rPr>
        <w:t xml:space="preserve"> 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drawing>
          <wp:inline distT="0" distB="0" distL="0" distR="0" wp14:anchorId="742B29E2" wp14:editId="168F634D">
            <wp:extent cx="2952750" cy="221456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61887" cy="222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256" w:rsidRDefault="0035325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447E0E" w:rsidRPr="00353256" w:rsidRDefault="00D0190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Вит-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квайт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тöлысся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бать-мам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велöдл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асшöра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сулавны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с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шусяна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«стоянка»-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кык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дöскаысь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вöчöм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неыджыд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лабич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кодлöн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эм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нёль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кок,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дöска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шöрас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вöчл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гöгыль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кытчö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сюйл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нёль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кокъясас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пысавл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кöльöсаяс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медым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стоянкасö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»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позис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новлöдлыны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Медым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велöдны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ветлöдлыны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вöчл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кöдилöяс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».</w:t>
      </w:r>
      <w:r w:rsidR="0026677E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уна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пöлöс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: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    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Öти-кö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«пися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кок»-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льöм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либö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бадь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ньöръясысь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гöгыль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сюйл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сэтчö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нёль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кок, выл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ас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сэтшöм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жö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гöгыль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кытчö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пуктыл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proofErr w:type="gram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</w:t>
      </w:r>
      <w:proofErr w:type="gram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    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Мöд-кö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,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кодя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»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</w:t>
      </w:r>
      <w:r w:rsidR="00BA1EB1" w:rsidRPr="00353256">
        <w:rPr>
          <w:rFonts w:eastAsiaTheme="minorEastAsia"/>
          <w:color w:val="000000" w:themeColor="text1"/>
          <w:kern w:val="24"/>
          <w:sz w:val="28"/>
          <w:szCs w:val="28"/>
        </w:rPr>
        <w:t>ибö</w:t>
      </w:r>
      <w:proofErr w:type="spellEnd"/>
      <w:r w:rsidR="00BA1EB1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«кока»- </w:t>
      </w:r>
      <w:proofErr w:type="spellStart"/>
      <w:r w:rsidR="00BA1EB1" w:rsidRPr="00353256">
        <w:rPr>
          <w:rFonts w:eastAsiaTheme="minorEastAsia"/>
          <w:color w:val="000000" w:themeColor="text1"/>
          <w:kern w:val="24"/>
          <w:sz w:val="28"/>
          <w:szCs w:val="28"/>
        </w:rPr>
        <w:t>пуысь</w:t>
      </w:r>
      <w:proofErr w:type="spellEnd"/>
      <w:r w:rsidR="00BA1EB1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BA1EB1" w:rsidRPr="00353256">
        <w:rPr>
          <w:rFonts w:eastAsiaTheme="minorEastAsia"/>
          <w:color w:val="000000" w:themeColor="text1"/>
          <w:kern w:val="24"/>
          <w:sz w:val="28"/>
          <w:szCs w:val="28"/>
        </w:rPr>
        <w:t>вöчöм</w:t>
      </w:r>
      <w:proofErr w:type="spellEnd"/>
      <w:r w:rsidR="00BA1EB1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квадрат,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пельöсъясас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пысалöны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нёль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кок,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сэтчö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пуктöны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нöшта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öти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квадрат. </w:t>
      </w:r>
    </w:p>
    <w:p w:rsidR="00D01906" w:rsidRPr="00353256" w:rsidRDefault="00BA1EB1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   </w:t>
      </w:r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И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коймöд-кö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, «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кöдила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»-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квайт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веськыд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кока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пуысь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вöчöм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гöгыль</w:t>
      </w:r>
      <w:proofErr w:type="spellEnd"/>
      <w:r w:rsidR="00D01906"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      Став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кöдилöыслöн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судтаыс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нелямын-ветымын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сантиметра,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медым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розьыс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кагалы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морöсöдзыс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Розьсö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гартл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дöраöн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медым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кагукыс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эз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доймы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и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эз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вермы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асшöра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сэтысь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петны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Быд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бать-мам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асногöн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мичмöдл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тайö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ветлöдланторъяссö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Йитны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мифологиякöд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то «пися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пу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кок» да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кöдила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»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ортсы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öбликнас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öткодявсьö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черанькöд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D01906" w:rsidRPr="00353256" w:rsidRDefault="00D01906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lastRenderedPageBreak/>
        <w:t xml:space="preserve">       С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комияс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чайтл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мый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черань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вуджöдö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кулöм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йöзлысь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ловсö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сир </w:t>
      </w:r>
      <w:proofErr w:type="gram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ты 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кузя</w:t>
      </w:r>
      <w:proofErr w:type="spellEnd"/>
      <w:proofErr w:type="gram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мöдар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югыдö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мöд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ногöн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, с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сулалö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ловъя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да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кулöм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мир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шöракостын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Комияс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эскисны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мый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кагалöн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чужöм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йитчö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мöдар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югыдкöд-кулöм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йылысь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шул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de-DE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сны: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Муысь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петысь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муö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мун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с» («Из земли вышел, в землю и вернулся»). Та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кындзи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комияс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чайтл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мый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черань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вермис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мöдарö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вайны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ловсö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мöдар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югыдысь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ловъя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мирö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Такöд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йитчö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со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татшöм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обряд: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сöмын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заводит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ветлöдлыны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асшöра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кöдилöсö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петкöдл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олан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керкаысь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но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медводз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чегл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öти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кок. </w:t>
      </w:r>
    </w:p>
    <w:p w:rsidR="008B6860" w:rsidRPr="00353256" w:rsidRDefault="008B6860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Тайö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висьталö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йылысь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медым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водзысь-водз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эз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кув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Сэк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кост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сиктса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коми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челядь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пиын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эскöм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мый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ловъя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чераньлысь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позь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вöл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чегны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кок-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вермас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аслад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кокыд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косьмыны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Мукöддырйи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комияс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шуткаöн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моз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чераньöн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шул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дас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тöлысьöдз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кагаöс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, код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кыскасьл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нёлькокöн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»,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ветлöдл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бауньöн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8B6860" w:rsidRPr="00353256" w:rsidRDefault="008B6860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Колö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пасйыны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мый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и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öн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на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коми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челядь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ворслöны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черань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»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ворсöмысь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.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Найö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ордйысьöмöн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кыскасьöны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мышку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сайö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кияс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вылö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мыджсьöмöн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8B6860" w:rsidRPr="00353256" w:rsidRDefault="008B6860" w:rsidP="00547AE0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И с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дз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кор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кага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зумыда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нин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сувтö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кок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вылö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мöд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ногöн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, заводит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ветлöдлыны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кöдилöтöг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сы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йылысь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шул</w:t>
      </w:r>
      <w:r w:rsidRPr="00353256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i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сны, 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мый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 xml:space="preserve"> «</w:t>
      </w:r>
      <w:proofErr w:type="spellStart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мортсяммис</w:t>
      </w:r>
      <w:proofErr w:type="spellEnd"/>
      <w:r w:rsidRPr="00353256">
        <w:rPr>
          <w:rFonts w:eastAsiaTheme="minorEastAsia"/>
          <w:color w:val="000000" w:themeColor="text1"/>
          <w:kern w:val="24"/>
          <w:sz w:val="28"/>
          <w:szCs w:val="28"/>
        </w:rPr>
        <w:t>» (очеловечился).</w:t>
      </w:r>
    </w:p>
    <w:p w:rsidR="008B6860" w:rsidRDefault="008B6860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7C173B" w:rsidRDefault="007C173B" w:rsidP="00547AE0">
      <w:pPr>
        <w:pStyle w:val="a7"/>
        <w:spacing w:before="0" w:beforeAutospacing="0" w:after="0" w:afterAutospacing="0"/>
        <w:jc w:val="both"/>
        <w:rPr>
          <w:rFonts w:eastAsiaTheme="minorEastAsia"/>
          <w:b/>
          <w:sz w:val="28"/>
          <w:szCs w:val="28"/>
          <w:lang w:eastAsia="zh-CN"/>
        </w:rPr>
      </w:pPr>
      <w:r>
        <w:rPr>
          <w:rFonts w:eastAsiaTheme="minorEastAsia"/>
          <w:color w:val="000000" w:themeColor="text1"/>
          <w:kern w:val="24"/>
          <w:sz w:val="28"/>
          <w:szCs w:val="28"/>
        </w:rPr>
        <w:lastRenderedPageBreak/>
        <w:t xml:space="preserve">                             </w:t>
      </w:r>
      <w:proofErr w:type="spellStart"/>
      <w:r>
        <w:rPr>
          <w:rFonts w:eastAsiaTheme="minorEastAsia"/>
          <w:b/>
          <w:sz w:val="28"/>
          <w:szCs w:val="28"/>
          <w:lang w:eastAsia="zh-CN"/>
        </w:rPr>
        <w:t>Содтö</w:t>
      </w:r>
      <w:proofErr w:type="gramStart"/>
      <w:r>
        <w:rPr>
          <w:rFonts w:eastAsiaTheme="minorEastAsia"/>
          <w:b/>
          <w:sz w:val="28"/>
          <w:szCs w:val="28"/>
          <w:lang w:eastAsia="zh-CN"/>
        </w:rPr>
        <w:t>д</w:t>
      </w:r>
      <w:proofErr w:type="spellEnd"/>
      <w:r>
        <w:rPr>
          <w:rFonts w:eastAsiaTheme="minorEastAsia"/>
          <w:b/>
          <w:sz w:val="28"/>
          <w:szCs w:val="28"/>
          <w:lang w:eastAsia="zh-CN"/>
        </w:rPr>
        <w:t xml:space="preserve"> :</w:t>
      </w:r>
      <w:proofErr w:type="gramEnd"/>
      <w:r>
        <w:rPr>
          <w:rFonts w:eastAsiaTheme="minorEastAsia"/>
          <w:b/>
          <w:sz w:val="28"/>
          <w:szCs w:val="28"/>
          <w:lang w:eastAsia="zh-CN"/>
        </w:rPr>
        <w:t xml:space="preserve"> </w:t>
      </w:r>
      <w:proofErr w:type="spellStart"/>
      <w:r>
        <w:rPr>
          <w:rFonts w:eastAsiaTheme="minorEastAsia"/>
          <w:b/>
          <w:sz w:val="28"/>
          <w:szCs w:val="28"/>
          <w:lang w:eastAsia="zh-CN"/>
        </w:rPr>
        <w:t>информантъяс</w:t>
      </w:r>
      <w:proofErr w:type="spellEnd"/>
    </w:p>
    <w:p w:rsidR="007C173B" w:rsidRPr="007C173B" w:rsidRDefault="007C173B" w:rsidP="007C173B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bookmarkStart w:id="0" w:name="_GoBack"/>
      <w:bookmarkEnd w:id="0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1.Кулöмдiн р-н, с.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Руч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, Попова Агния Матвеевна, 1932ч.в.</w:t>
      </w:r>
    </w:p>
    <w:p w:rsidR="007C173B" w:rsidRPr="007C173B" w:rsidRDefault="007C173B" w:rsidP="007C173B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2.Кулöмдiн р-н, с.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Руч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, Юдина Галина </w:t>
      </w:r>
      <w:proofErr w:type="gram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Васильевна,1938ч.в</w:t>
      </w:r>
      <w:proofErr w:type="gramEnd"/>
    </w:p>
    <w:p w:rsidR="007C173B" w:rsidRPr="007C173B" w:rsidRDefault="007C173B" w:rsidP="007C173B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4.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Кулöмдiн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р-н,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Руч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сикт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, Попова Мария Васильевна, (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Ӧньő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Петыр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Марья),1938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ч.в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7C173B" w:rsidRPr="007C173B" w:rsidRDefault="007C173B" w:rsidP="007C173B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5.Кулöмдiн р-</w:t>
      </w:r>
      <w:proofErr w:type="spellStart"/>
      <w:proofErr w:type="gram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н,с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.</w:t>
      </w:r>
      <w:proofErr w:type="gram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Руч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Кирушева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Анастасия Дмитриевна, 1926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ч.в</w:t>
      </w:r>
      <w:proofErr w:type="spellEnd"/>
    </w:p>
    <w:p w:rsidR="007C173B" w:rsidRPr="007C173B" w:rsidRDefault="007C173B" w:rsidP="007C173B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6.Кулöмдiн р-н, с.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Руч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Холопова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Марья Фёдоровна,1937ч.в. </w:t>
      </w:r>
    </w:p>
    <w:p w:rsidR="007C173B" w:rsidRPr="007C173B" w:rsidRDefault="007C173B" w:rsidP="007C173B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7.Кулöмдiн р-н, с.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Руч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Расова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Вера Афанасьевна,1925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ч.в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7C173B" w:rsidRPr="007C173B" w:rsidRDefault="007C173B" w:rsidP="007C173B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8.Кулöмдiн р-н, с.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Руч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Есева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Раиса Ивановна,1922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ч.в</w:t>
      </w:r>
      <w:proofErr w:type="spellEnd"/>
    </w:p>
    <w:p w:rsidR="007C173B" w:rsidRPr="007C173B" w:rsidRDefault="007C173B" w:rsidP="007C173B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9.Кулöмдi</w:t>
      </w:r>
      <w:proofErr w:type="gram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н  р</w:t>
      </w:r>
      <w:proofErr w:type="gram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-н, с.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Руч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Ульнырова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Елизавета Матвеевна,1929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ч.в</w:t>
      </w:r>
      <w:proofErr w:type="spellEnd"/>
    </w:p>
    <w:p w:rsidR="007C173B" w:rsidRPr="007C173B" w:rsidRDefault="007C173B" w:rsidP="007C173B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10.Кулöмдi</w:t>
      </w:r>
      <w:proofErr w:type="gram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н  р</w:t>
      </w:r>
      <w:proofErr w:type="gram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-н, с.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Руч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Холопова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Анна Михайловна, 1948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ч.в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7C173B" w:rsidRPr="00353256" w:rsidRDefault="007C173B" w:rsidP="007C173B">
      <w:pPr>
        <w:pStyle w:val="a7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11.Кулöмдi</w:t>
      </w:r>
      <w:proofErr w:type="gram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н  р</w:t>
      </w:r>
      <w:proofErr w:type="gram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-н, с.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Руч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Малева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 xml:space="preserve"> Зинаида Михайловна, 1937 </w:t>
      </w:r>
      <w:proofErr w:type="spellStart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ч.в</w:t>
      </w:r>
      <w:proofErr w:type="spellEnd"/>
      <w:r w:rsidRPr="007C173B">
        <w:rPr>
          <w:rFonts w:eastAsiaTheme="minorEastAsia"/>
          <w:color w:val="000000" w:themeColor="text1"/>
          <w:kern w:val="24"/>
          <w:sz w:val="28"/>
          <w:szCs w:val="28"/>
        </w:rPr>
        <w:t>.</w:t>
      </w: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      </w:t>
      </w:r>
    </w:p>
    <w:sectPr w:rsidR="007C173B" w:rsidRPr="00353256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0709C" w:rsidRDefault="0060709C">
      <w:r>
        <w:separator/>
      </w:r>
    </w:p>
  </w:endnote>
  <w:endnote w:type="continuationSeparator" w:id="0">
    <w:p w:rsidR="0060709C" w:rsidRDefault="00607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01906" w:rsidRDefault="00D01906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01906" w:rsidRDefault="00D01906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01906" w:rsidRDefault="00D01906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0709C" w:rsidRDefault="0060709C">
      <w:r>
        <w:separator/>
      </w:r>
    </w:p>
  </w:footnote>
  <w:footnote w:type="continuationSeparator" w:id="0">
    <w:p w:rsidR="0060709C" w:rsidRDefault="006070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01906" w:rsidRDefault="00D01906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01906" w:rsidRDefault="00D01906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01906" w:rsidRDefault="00D01906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1906"/>
    <w:rsid w:val="000810D3"/>
    <w:rsid w:val="000C4C75"/>
    <w:rsid w:val="000F34DB"/>
    <w:rsid w:val="00127CE7"/>
    <w:rsid w:val="001F0423"/>
    <w:rsid w:val="00246975"/>
    <w:rsid w:val="0026677E"/>
    <w:rsid w:val="00333393"/>
    <w:rsid w:val="00353256"/>
    <w:rsid w:val="004125C9"/>
    <w:rsid w:val="00447E0E"/>
    <w:rsid w:val="00547AE0"/>
    <w:rsid w:val="0060709C"/>
    <w:rsid w:val="006552B5"/>
    <w:rsid w:val="006B6280"/>
    <w:rsid w:val="00725180"/>
    <w:rsid w:val="007C173B"/>
    <w:rsid w:val="008B6860"/>
    <w:rsid w:val="008F5580"/>
    <w:rsid w:val="0091107B"/>
    <w:rsid w:val="00997F1C"/>
    <w:rsid w:val="00A07757"/>
    <w:rsid w:val="00A45401"/>
    <w:rsid w:val="00A641FD"/>
    <w:rsid w:val="00BA1EB1"/>
    <w:rsid w:val="00D01906"/>
    <w:rsid w:val="00DD4E2E"/>
    <w:rsid w:val="00E3612D"/>
    <w:rsid w:val="00E93C06"/>
    <w:rsid w:val="00EB303D"/>
    <w:rsid w:val="00F22B75"/>
    <w:rsid w:val="00F338F2"/>
    <w:rsid w:val="00F44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3D805D8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C4C7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0C4C75"/>
    <w:rPr>
      <w:sz w:val="24"/>
      <w:szCs w:val="24"/>
    </w:rPr>
  </w:style>
  <w:style w:type="paragraph" w:styleId="a5">
    <w:name w:val="footer"/>
    <w:basedOn w:val="a"/>
    <w:link w:val="a6"/>
    <w:rsid w:val="000C4C7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rsid w:val="000C4C75"/>
    <w:rPr>
      <w:sz w:val="24"/>
      <w:szCs w:val="24"/>
    </w:rPr>
  </w:style>
  <w:style w:type="paragraph" w:styleId="a7">
    <w:name w:val="Normal (Web)"/>
    <w:basedOn w:val="a"/>
    <w:uiPriority w:val="99"/>
    <w:semiHidden/>
    <w:unhideWhenUsed/>
    <w:rsid w:val="00D01906"/>
    <w:pPr>
      <w:spacing w:before="100" w:beforeAutospacing="1" w:after="100" w:afterAutospacing="1"/>
    </w:pPr>
  </w:style>
  <w:style w:type="paragraph" w:styleId="a8">
    <w:name w:val="Balloon Text"/>
    <w:basedOn w:val="a"/>
    <w:link w:val="a9"/>
    <w:semiHidden/>
    <w:unhideWhenUsed/>
    <w:rsid w:val="008B6860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semiHidden/>
    <w:rsid w:val="008B686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853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67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2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04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8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4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87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67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5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9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footer" Target="footer2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microsoft.com/office/2007/relationships/hdphoto" Target="media/hdphoto1.wdp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Microsoft%20Office\Templates\1049\Office%20Word%202003%20Look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Office Word 2003 Look.dotx</Template>
  <TotalTime>0</TotalTime>
  <Pages>9</Pages>
  <Words>1337</Words>
  <Characters>7621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2019-11-06T17:47:00Z</dcterms:created>
  <dcterms:modified xsi:type="dcterms:W3CDTF">2021-11-17T17:22:00Z</dcterms:modified>
</cp:coreProperties>
</file>